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BA357" w14:textId="77777777" w:rsidR="00F80E3F" w:rsidRDefault="00F80E3F" w:rsidP="00151B86">
      <w:pPr>
        <w:pStyle w:val="Paragraphedeliste"/>
        <w:spacing w:line="240" w:lineRule="auto"/>
        <w:rPr>
          <w:rFonts w:asciiTheme="majorHAnsi" w:eastAsia="Wingdings" w:hAnsiTheme="majorHAnsi"/>
          <w:sz w:val="20"/>
          <w:lang w:val="fr-CA" w:eastAsia="ar-SA"/>
        </w:rPr>
      </w:pPr>
    </w:p>
    <w:p w14:paraId="5A568708" w14:textId="77777777" w:rsidR="004650AB" w:rsidRDefault="004650AB" w:rsidP="00151B86">
      <w:pPr>
        <w:pStyle w:val="Paragraphedeliste"/>
        <w:spacing w:line="240" w:lineRule="auto"/>
        <w:rPr>
          <w:rFonts w:asciiTheme="majorHAnsi" w:eastAsia="Wingdings" w:hAnsiTheme="majorHAnsi"/>
          <w:sz w:val="20"/>
          <w:lang w:val="fr-CA" w:eastAsia="ar-SA"/>
        </w:rPr>
      </w:pPr>
    </w:p>
    <w:p w14:paraId="0E0B6789" w14:textId="77777777" w:rsidR="004650AB" w:rsidRDefault="004650AB" w:rsidP="00151B86">
      <w:pPr>
        <w:pStyle w:val="Paragraphedeliste"/>
        <w:spacing w:line="240" w:lineRule="auto"/>
        <w:rPr>
          <w:rFonts w:asciiTheme="majorHAnsi" w:eastAsia="Wingdings" w:hAnsiTheme="majorHAnsi"/>
          <w:sz w:val="20"/>
          <w:lang w:val="fr-CA" w:eastAsia="ar-SA"/>
        </w:rPr>
      </w:pPr>
    </w:p>
    <w:p w14:paraId="1489FC8D" w14:textId="77777777" w:rsidR="004650AB" w:rsidRDefault="004650AB" w:rsidP="004650AB">
      <w:pPr>
        <w:widowControl w:val="0"/>
        <w:autoSpaceDE w:val="0"/>
        <w:autoSpaceDN w:val="0"/>
        <w:adjustRightInd w:val="0"/>
        <w:ind w:left="426" w:right="-6" w:hanging="284"/>
        <w:jc w:val="center"/>
        <w:rPr>
          <w:rFonts w:cs="Helvetica"/>
          <w:sz w:val="34"/>
          <w:szCs w:val="34"/>
        </w:rPr>
      </w:pPr>
    </w:p>
    <w:p w14:paraId="0CAA5A8F" w14:textId="77777777" w:rsidR="004650AB" w:rsidRDefault="004650AB" w:rsidP="004650A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DEDEE" w:themeFill="accent2" w:themeFillTint="33"/>
        <w:autoSpaceDE w:val="0"/>
        <w:autoSpaceDN w:val="0"/>
        <w:adjustRightInd w:val="0"/>
        <w:ind w:left="426" w:right="-6" w:hanging="284"/>
        <w:jc w:val="center"/>
        <w:rPr>
          <w:rFonts w:cs="Helvetica"/>
          <w:sz w:val="34"/>
          <w:szCs w:val="34"/>
        </w:rPr>
      </w:pPr>
      <w:r>
        <w:rPr>
          <w:rFonts w:cs="Helvetica"/>
          <w:sz w:val="34"/>
          <w:szCs w:val="34"/>
        </w:rPr>
        <w:t>Demande d'attribution de ressources de calculs</w:t>
      </w:r>
    </w:p>
    <w:p w14:paraId="7E60CF4D" w14:textId="77777777" w:rsidR="004650AB" w:rsidRDefault="004650AB" w:rsidP="004650AB">
      <w:pPr>
        <w:widowControl w:val="0"/>
        <w:autoSpaceDE w:val="0"/>
        <w:autoSpaceDN w:val="0"/>
        <w:adjustRightInd w:val="0"/>
        <w:ind w:left="426" w:right="-6" w:hanging="284"/>
        <w:jc w:val="center"/>
        <w:rPr>
          <w:rFonts w:cs="Helvetica"/>
          <w:sz w:val="34"/>
          <w:szCs w:val="34"/>
        </w:rPr>
      </w:pPr>
    </w:p>
    <w:p w14:paraId="62FDB561" w14:textId="77777777" w:rsidR="004650AB" w:rsidRDefault="004650AB" w:rsidP="004650AB">
      <w:pPr>
        <w:widowControl w:val="0"/>
        <w:autoSpaceDE w:val="0"/>
        <w:autoSpaceDN w:val="0"/>
        <w:adjustRightInd w:val="0"/>
        <w:ind w:left="426" w:right="-6" w:hanging="284"/>
        <w:jc w:val="center"/>
        <w:rPr>
          <w:rFonts w:cs="Helvetica"/>
          <w:sz w:val="34"/>
          <w:szCs w:val="34"/>
        </w:rPr>
      </w:pPr>
    </w:p>
    <w:p w14:paraId="3A24468C" w14:textId="77777777" w:rsidR="004650AB" w:rsidRPr="007D67CC" w:rsidRDefault="004650AB" w:rsidP="004650AB">
      <w:pPr>
        <w:widowControl w:val="0"/>
        <w:autoSpaceDE w:val="0"/>
        <w:autoSpaceDN w:val="0"/>
        <w:adjustRightInd w:val="0"/>
        <w:ind w:left="426" w:right="-6" w:hanging="284"/>
        <w:rPr>
          <w:rFonts w:cs="Helvetica"/>
          <w:sz w:val="24"/>
          <w:szCs w:val="24"/>
        </w:rPr>
      </w:pPr>
      <w:r>
        <w:rPr>
          <w:rFonts w:cs="Helvetica"/>
          <w:sz w:val="34"/>
          <w:szCs w:val="34"/>
        </w:rPr>
        <w:t> </w:t>
      </w:r>
      <w:r w:rsidRPr="007D67CC">
        <w:rPr>
          <w:rFonts w:cs="Helvetica"/>
          <w:sz w:val="24"/>
          <w:szCs w:val="24"/>
        </w:rPr>
        <w:t xml:space="preserve">Ce formulaire sert à décrire </w:t>
      </w:r>
      <w:r w:rsidRPr="007D67CC">
        <w:rPr>
          <w:rFonts w:cs="Helvetica"/>
          <w:b/>
          <w:bCs/>
          <w:sz w:val="24"/>
          <w:szCs w:val="24"/>
        </w:rPr>
        <w:t>scientifiquement et techniquement</w:t>
      </w:r>
      <w:r w:rsidRPr="007D67CC">
        <w:rPr>
          <w:rFonts w:cs="Helvetica"/>
          <w:sz w:val="24"/>
          <w:szCs w:val="24"/>
        </w:rPr>
        <w:t xml:space="preserve"> sa demande pour trois types d’allocations différentes : </w:t>
      </w:r>
    </w:p>
    <w:p w14:paraId="1CB32973" w14:textId="77777777" w:rsidR="004650AB" w:rsidRPr="007D67CC" w:rsidRDefault="004650AB" w:rsidP="004650AB">
      <w:pPr>
        <w:pStyle w:val="Paragraphedeliste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426" w:right="-6" w:hanging="284"/>
        <w:jc w:val="left"/>
        <w:rPr>
          <w:rFonts w:cs="Helvetica"/>
          <w:b/>
          <w:bCs/>
          <w:sz w:val="24"/>
          <w:szCs w:val="24"/>
        </w:rPr>
      </w:pPr>
      <w:r w:rsidRPr="007D67CC">
        <w:rPr>
          <w:rFonts w:cs="Helvetica"/>
          <w:b/>
          <w:bCs/>
          <w:sz w:val="24"/>
          <w:szCs w:val="24"/>
        </w:rPr>
        <w:t xml:space="preserve">AR </w:t>
      </w:r>
      <w:r w:rsidRPr="007D67CC">
        <w:rPr>
          <w:rFonts w:cs="Helvetica"/>
          <w:sz w:val="24"/>
          <w:szCs w:val="24"/>
        </w:rPr>
        <w:t>(Allocation Régulière),</w:t>
      </w:r>
      <w:r w:rsidRPr="007D67CC">
        <w:rPr>
          <w:rFonts w:cs="Helvetica"/>
          <w:b/>
          <w:bCs/>
          <w:sz w:val="24"/>
          <w:szCs w:val="24"/>
        </w:rPr>
        <w:t xml:space="preserve"> </w:t>
      </w:r>
    </w:p>
    <w:p w14:paraId="2049EA49" w14:textId="77777777" w:rsidR="004650AB" w:rsidRPr="007D67CC" w:rsidRDefault="004650AB" w:rsidP="004650AB">
      <w:pPr>
        <w:pStyle w:val="Paragraphedeliste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426" w:right="-6" w:hanging="284"/>
        <w:jc w:val="left"/>
        <w:rPr>
          <w:rFonts w:cs="Helvetica"/>
          <w:b/>
          <w:bCs/>
          <w:sz w:val="24"/>
          <w:szCs w:val="24"/>
        </w:rPr>
      </w:pPr>
      <w:r w:rsidRPr="007D67CC">
        <w:rPr>
          <w:rFonts w:cs="Helvetica"/>
          <w:b/>
          <w:bCs/>
          <w:sz w:val="24"/>
          <w:szCs w:val="24"/>
        </w:rPr>
        <w:t xml:space="preserve">AS </w:t>
      </w:r>
      <w:r w:rsidRPr="007D67CC">
        <w:rPr>
          <w:rFonts w:cs="Helvetica"/>
          <w:sz w:val="24"/>
          <w:szCs w:val="24"/>
        </w:rPr>
        <w:t xml:space="preserve">(Allocation Stratégique) </w:t>
      </w:r>
      <w:proofErr w:type="gramStart"/>
      <w:r w:rsidRPr="007D67CC">
        <w:rPr>
          <w:rFonts w:cs="Helvetica"/>
          <w:sz w:val="24"/>
          <w:szCs w:val="24"/>
        </w:rPr>
        <w:t>ou</w:t>
      </w:r>
      <w:proofErr w:type="gramEnd"/>
      <w:r w:rsidRPr="007D67CC">
        <w:rPr>
          <w:rFonts w:cs="Helvetica"/>
          <w:b/>
          <w:bCs/>
          <w:sz w:val="24"/>
          <w:szCs w:val="24"/>
        </w:rPr>
        <w:t xml:space="preserve"> </w:t>
      </w:r>
    </w:p>
    <w:p w14:paraId="4EADAD43" w14:textId="77777777" w:rsidR="004650AB" w:rsidRPr="007D67CC" w:rsidRDefault="004650AB" w:rsidP="004650AB">
      <w:pPr>
        <w:pStyle w:val="Paragraphedeliste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426" w:right="-6" w:hanging="284"/>
        <w:jc w:val="left"/>
        <w:rPr>
          <w:rFonts w:cs="Helvetica"/>
          <w:sz w:val="24"/>
          <w:szCs w:val="24"/>
        </w:rPr>
      </w:pPr>
      <w:r w:rsidRPr="007D67CC">
        <w:rPr>
          <w:rFonts w:cs="Helvetica"/>
          <w:b/>
          <w:bCs/>
          <w:sz w:val="24"/>
          <w:szCs w:val="24"/>
        </w:rPr>
        <w:t xml:space="preserve">AD </w:t>
      </w:r>
      <w:r w:rsidRPr="007D67CC">
        <w:rPr>
          <w:rFonts w:cs="Helvetica"/>
          <w:sz w:val="24"/>
          <w:szCs w:val="24"/>
        </w:rPr>
        <w:t>(Allocation Dynamique).</w:t>
      </w:r>
    </w:p>
    <w:p w14:paraId="77DCCCC3" w14:textId="77777777" w:rsidR="004650AB" w:rsidRDefault="004650AB" w:rsidP="004650AB">
      <w:pPr>
        <w:widowControl w:val="0"/>
        <w:autoSpaceDE w:val="0"/>
        <w:autoSpaceDN w:val="0"/>
        <w:adjustRightInd w:val="0"/>
        <w:ind w:left="426" w:right="-6" w:hanging="284"/>
        <w:rPr>
          <w:rFonts w:cs="Helvetica"/>
          <w:sz w:val="34"/>
          <w:szCs w:val="34"/>
        </w:rPr>
      </w:pPr>
    </w:p>
    <w:p w14:paraId="6CA8447B" w14:textId="77777777" w:rsidR="004650AB" w:rsidRDefault="004650AB" w:rsidP="004650AB">
      <w:pPr>
        <w:widowControl w:val="0"/>
        <w:autoSpaceDE w:val="0"/>
        <w:autoSpaceDN w:val="0"/>
        <w:adjustRightInd w:val="0"/>
        <w:ind w:left="426" w:right="-6" w:hanging="284"/>
        <w:rPr>
          <w:rFonts w:cs="Helvetica"/>
          <w:color w:val="FB0207"/>
        </w:rPr>
      </w:pPr>
      <w:r>
        <w:rPr>
          <w:rFonts w:cs="Helvetica"/>
          <w:color w:val="FB0207"/>
        </w:rPr>
        <w:t xml:space="preserve">Attention, </w:t>
      </w:r>
    </w:p>
    <w:p w14:paraId="0E581541" w14:textId="3A33AE95" w:rsidR="004650AB" w:rsidRPr="005B6740" w:rsidRDefault="004650AB" w:rsidP="004650AB">
      <w:pPr>
        <w:pStyle w:val="Paragraphedeliste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426" w:right="-6" w:hanging="284"/>
        <w:jc w:val="left"/>
        <w:rPr>
          <w:rFonts w:cs="Helvetica"/>
          <w:color w:val="FB0207"/>
        </w:rPr>
      </w:pPr>
      <w:proofErr w:type="gramStart"/>
      <w:r w:rsidRPr="005B6740">
        <w:rPr>
          <w:rFonts w:cs="Helvetica"/>
          <w:color w:val="FB0207"/>
        </w:rPr>
        <w:t>ce</w:t>
      </w:r>
      <w:proofErr w:type="gramEnd"/>
      <w:r w:rsidRPr="005B6740">
        <w:rPr>
          <w:rFonts w:cs="Helvetica"/>
          <w:color w:val="FB0207"/>
        </w:rPr>
        <w:t xml:space="preserve"> document est limité à 15 pages et doit être télé</w:t>
      </w:r>
      <w:r w:rsidR="00A351A0">
        <w:rPr>
          <w:rFonts w:cs="Helvetica"/>
          <w:color w:val="FB0207"/>
        </w:rPr>
        <w:t>vers</w:t>
      </w:r>
      <w:r w:rsidRPr="005B6740">
        <w:rPr>
          <w:rFonts w:cs="Helvetica"/>
          <w:color w:val="FB0207"/>
        </w:rPr>
        <w:t xml:space="preserve">é en </w:t>
      </w:r>
      <w:proofErr w:type="spellStart"/>
      <w:r w:rsidRPr="005B6740">
        <w:rPr>
          <w:rFonts w:cs="Helvetica"/>
          <w:color w:val="FB0207"/>
        </w:rPr>
        <w:t>pdf</w:t>
      </w:r>
      <w:proofErr w:type="spellEnd"/>
      <w:r w:rsidRPr="005B6740">
        <w:rPr>
          <w:rFonts w:cs="Helvetica"/>
          <w:color w:val="FB0207"/>
        </w:rPr>
        <w:t xml:space="preserve"> dans votre espace utilisateur en lien avec votre demande</w:t>
      </w:r>
      <w:r>
        <w:rPr>
          <w:rFonts w:cs="Helvetica"/>
          <w:color w:val="FB0207"/>
        </w:rPr>
        <w:t xml:space="preserve"> sur www.edari.fr</w:t>
      </w:r>
    </w:p>
    <w:p w14:paraId="643407BF" w14:textId="77777777" w:rsidR="004650AB" w:rsidRPr="005B6740" w:rsidRDefault="004650AB" w:rsidP="004650AB">
      <w:pPr>
        <w:pStyle w:val="Paragraphedeliste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426" w:right="-6" w:hanging="284"/>
        <w:jc w:val="left"/>
        <w:rPr>
          <w:rFonts w:cs="Helvetica"/>
          <w:color w:val="FB0207"/>
        </w:rPr>
      </w:pPr>
      <w:r w:rsidRPr="005B6740">
        <w:rPr>
          <w:rFonts w:cs="Helvetica"/>
          <w:color w:val="FB0207"/>
        </w:rPr>
        <w:t>Il est confidentiel et dédié uniquement à l’expertise.</w:t>
      </w:r>
    </w:p>
    <w:p w14:paraId="53A0DF27" w14:textId="66942A19" w:rsidR="004650AB" w:rsidRDefault="004650AB" w:rsidP="00C83524">
      <w:pPr>
        <w:pStyle w:val="Paragraphedeliste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426" w:right="-6" w:hanging="284"/>
        <w:jc w:val="left"/>
        <w:rPr>
          <w:rFonts w:cs="Helvetica"/>
          <w:color w:val="FB0207"/>
        </w:rPr>
      </w:pPr>
      <w:proofErr w:type="gramStart"/>
      <w:r w:rsidRPr="005B6740">
        <w:rPr>
          <w:rFonts w:cs="Helvetica"/>
          <w:color w:val="FB0207"/>
        </w:rPr>
        <w:t>ce</w:t>
      </w:r>
      <w:proofErr w:type="gramEnd"/>
      <w:r w:rsidRPr="005B6740">
        <w:rPr>
          <w:rFonts w:cs="Helvetica"/>
          <w:color w:val="FB0207"/>
        </w:rPr>
        <w:t xml:space="preserve"> document est </w:t>
      </w:r>
      <w:r w:rsidRPr="007D67CC">
        <w:rPr>
          <w:rFonts w:cs="Helvetica"/>
          <w:b/>
          <w:bCs/>
          <w:color w:val="FB0207"/>
        </w:rPr>
        <w:t>obligatoire pour toutes demandes d’AR et AS</w:t>
      </w:r>
      <w:r w:rsidRPr="005B6740">
        <w:rPr>
          <w:rFonts w:cs="Helvetica"/>
          <w:color w:val="FB0207"/>
        </w:rPr>
        <w:t xml:space="preserve"> mais est facultatif pour les AD</w:t>
      </w:r>
      <w:r>
        <w:rPr>
          <w:rFonts w:cs="Helvetica"/>
          <w:color w:val="FB0207"/>
        </w:rPr>
        <w:t>.</w:t>
      </w:r>
    </w:p>
    <w:p w14:paraId="555938F4" w14:textId="288A2690" w:rsidR="00A351A0" w:rsidRPr="00A351A0" w:rsidRDefault="00A351A0" w:rsidP="00A351A0">
      <w:pPr>
        <w:widowControl w:val="0"/>
        <w:autoSpaceDE w:val="0"/>
        <w:autoSpaceDN w:val="0"/>
        <w:adjustRightInd w:val="0"/>
        <w:ind w:right="-6"/>
        <w:jc w:val="left"/>
        <w:rPr>
          <w:rFonts w:cs="Helvetica"/>
          <w:color w:val="FB0207"/>
        </w:rPr>
      </w:pPr>
    </w:p>
    <w:p w14:paraId="59F1BF2C" w14:textId="28F72F81" w:rsidR="00A351A0" w:rsidRDefault="00A351A0" w:rsidP="00A351A0">
      <w:pPr>
        <w:rPr>
          <w:rFonts w:eastAsia="Wingdings"/>
          <w:lang w:val="fr-CA" w:eastAsia="ar-SA"/>
        </w:rPr>
      </w:pPr>
      <w:r>
        <w:rPr>
          <w:rFonts w:eastAsia="Wingdings"/>
          <w:lang w:val="fr-CA" w:eastAsia="ar-SA"/>
        </w:rPr>
        <w:t xml:space="preserve">Pour plus de détails, vous pouvez consulter cette </w:t>
      </w:r>
      <w:hyperlink r:id="rId8" w:anchor="Description_du_projet_(pour_les_AR)" w:history="1">
        <w:r w:rsidRPr="00A351A0">
          <w:rPr>
            <w:rStyle w:val="Lienhypertexte"/>
            <w:rFonts w:asciiTheme="majorHAnsi" w:eastAsia="Wingdings" w:hAnsiTheme="majorHAnsi"/>
            <w:sz w:val="20"/>
            <w:lang w:val="fr-CA" w:eastAsia="ar-SA"/>
          </w:rPr>
          <w:t>documentation </w:t>
        </w:r>
      </w:hyperlink>
    </w:p>
    <w:p w14:paraId="27B22303" w14:textId="74F00018" w:rsid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6806698F" w14:textId="77777777" w:rsidR="00A351A0" w:rsidRPr="004650AB" w:rsidRDefault="00A351A0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77F5FE28" w14:textId="1E8F6998" w:rsidR="004650AB" w:rsidRPr="004650AB" w:rsidRDefault="004650AB" w:rsidP="004650AB">
      <w:pPr>
        <w:pStyle w:val="Titre1"/>
        <w:rPr>
          <w:rFonts w:eastAsia="Wingdings"/>
        </w:rPr>
      </w:pPr>
      <w:r w:rsidRPr="004650AB">
        <w:rPr>
          <w:rFonts w:eastAsia="Wingdings"/>
        </w:rPr>
        <w:t>Description du projet</w:t>
      </w:r>
    </w:p>
    <w:p w14:paraId="33243D18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10487F3D" w14:textId="6DB79E6E" w:rsidR="004650AB" w:rsidRPr="004650AB" w:rsidRDefault="004650AB" w:rsidP="004650AB">
      <w:pPr>
        <w:pStyle w:val="Titre2"/>
        <w:rPr>
          <w:rFonts w:eastAsia="Wingdings"/>
          <w:lang w:val="fr-CA" w:eastAsia="ar-SA"/>
        </w:rPr>
      </w:pPr>
      <w:r w:rsidRPr="004650AB">
        <w:rPr>
          <w:rFonts w:eastAsia="Wingdings"/>
          <w:lang w:val="fr-CA" w:eastAsia="ar-SA"/>
        </w:rPr>
        <w:t>Informations générales</w:t>
      </w:r>
    </w:p>
    <w:p w14:paraId="4845FF82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  <w:r w:rsidRPr="004650AB">
        <w:rPr>
          <w:rFonts w:asciiTheme="majorHAnsi" w:eastAsia="Wingdings" w:hAnsiTheme="majorHAnsi"/>
          <w:sz w:val="20"/>
          <w:lang w:val="fr-CA" w:eastAsia="ar-SA"/>
        </w:rPr>
        <w:t xml:space="preserve">Titre du projet : </w:t>
      </w:r>
      <w:proofErr w:type="gramStart"/>
      <w:r w:rsidRPr="004650AB">
        <w:rPr>
          <w:rFonts w:asciiTheme="majorHAnsi" w:eastAsia="Wingdings" w:hAnsiTheme="majorHAnsi"/>
          <w:sz w:val="20"/>
          <w:lang w:val="fr-CA" w:eastAsia="ar-SA"/>
        </w:rPr>
        <w:t xml:space="preserve">[ 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Titre</w:t>
      </w:r>
      <w:proofErr w:type="gramEnd"/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du </w:t>
      </w:r>
      <w:proofErr w:type="gramStart"/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projet</w:t>
      </w:r>
      <w:r w:rsidRPr="004650AB">
        <w:rPr>
          <w:rFonts w:asciiTheme="majorHAnsi" w:eastAsia="Wingdings" w:hAnsiTheme="majorHAnsi"/>
          <w:sz w:val="20"/>
          <w:lang w:val="fr-CA" w:eastAsia="ar-SA"/>
        </w:rPr>
        <w:t xml:space="preserve"> ]</w:t>
      </w:r>
      <w:proofErr w:type="gramEnd"/>
    </w:p>
    <w:p w14:paraId="4067E87B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  <w:r w:rsidRPr="004650AB">
        <w:rPr>
          <w:rFonts w:asciiTheme="majorHAnsi" w:eastAsia="Wingdings" w:hAnsiTheme="majorHAnsi"/>
          <w:sz w:val="20"/>
          <w:lang w:val="fr-CA" w:eastAsia="ar-SA"/>
        </w:rPr>
        <w:t>Responsable scientifique : [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Prénom Nom</w:t>
      </w:r>
      <w:r w:rsidRPr="004650AB">
        <w:rPr>
          <w:rFonts w:asciiTheme="majorHAnsi" w:eastAsia="Wingdings" w:hAnsiTheme="majorHAnsi"/>
          <w:sz w:val="20"/>
          <w:lang w:val="fr-CA" w:eastAsia="ar-SA"/>
        </w:rPr>
        <w:t>]</w:t>
      </w:r>
    </w:p>
    <w:p w14:paraId="6D4E90BF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7A13D5F6" w14:textId="3B05FC45" w:rsidR="004650AB" w:rsidRPr="004650AB" w:rsidRDefault="004650AB" w:rsidP="004650AB">
      <w:pPr>
        <w:pStyle w:val="Titre2"/>
        <w:rPr>
          <w:rFonts w:eastAsia="Wingdings"/>
          <w:lang w:val="fr-CA" w:eastAsia="ar-SA"/>
        </w:rPr>
      </w:pPr>
      <w:r w:rsidRPr="004650AB">
        <w:rPr>
          <w:rFonts w:eastAsia="Wingdings"/>
          <w:lang w:val="fr-CA" w:eastAsia="ar-SA"/>
        </w:rPr>
        <w:t>Résumé</w:t>
      </w:r>
    </w:p>
    <w:p w14:paraId="660431D4" w14:textId="3A992ED1" w:rsidR="004650AB" w:rsidRPr="00C83524" w:rsidRDefault="004650AB" w:rsidP="004650AB">
      <w:pPr>
        <w:pStyle w:val="Paragraphedeliste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Longueur </w:t>
      </w:r>
      <w:r w:rsidR="00C83524">
        <w:rPr>
          <w:rFonts w:asciiTheme="majorHAnsi" w:eastAsia="Wingdings" w:hAnsiTheme="majorHAnsi"/>
          <w:i/>
          <w:iCs/>
          <w:sz w:val="20"/>
          <w:lang w:val="fr-CA" w:eastAsia="ar-SA"/>
        </w:rPr>
        <w:t>entre</w:t>
      </w: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15 lignes</w:t>
      </w:r>
      <w:r w:rsid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et une</w:t>
      </w: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page.</w:t>
      </w:r>
    </w:p>
    <w:p w14:paraId="49F88EC5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5F8A05F7" w14:textId="50A574CB" w:rsidR="004650AB" w:rsidRPr="004650AB" w:rsidRDefault="004650AB" w:rsidP="004650AB">
      <w:pPr>
        <w:pStyle w:val="Titre1"/>
        <w:rPr>
          <w:rFonts w:eastAsia="Wingdings"/>
        </w:rPr>
      </w:pPr>
      <w:r w:rsidRPr="004650AB">
        <w:rPr>
          <w:rFonts w:eastAsia="Wingdings"/>
        </w:rPr>
        <w:t>Présentation scientifique détaillée</w:t>
      </w:r>
    </w:p>
    <w:p w14:paraId="4D13ABDF" w14:textId="70F5EEDA" w:rsidR="004650AB" w:rsidRPr="00C83524" w:rsidRDefault="004650AB" w:rsidP="004650AB">
      <w:pPr>
        <w:pStyle w:val="Paragraphedeliste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Longueur </w:t>
      </w:r>
      <w:r w:rsidR="00A351A0">
        <w:rPr>
          <w:rFonts w:asciiTheme="majorHAnsi" w:eastAsia="Wingdings" w:hAnsiTheme="majorHAnsi"/>
          <w:i/>
          <w:iCs/>
          <w:sz w:val="20"/>
          <w:lang w:val="fr-CA" w:eastAsia="ar-SA"/>
        </w:rPr>
        <w:t>de 2 à</w:t>
      </w: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4 pages. Si le projet se décompose en sous-projets, 2 pages additionnelles maximum par sous-projet.</w:t>
      </w:r>
    </w:p>
    <w:p w14:paraId="06B56D5F" w14:textId="0763329F" w:rsidR="004650AB" w:rsidRPr="004650AB" w:rsidRDefault="004650AB" w:rsidP="004650AB">
      <w:pPr>
        <w:pStyle w:val="Titre1"/>
        <w:rPr>
          <w:rFonts w:eastAsia="Wingdings"/>
        </w:rPr>
      </w:pPr>
      <w:r w:rsidRPr="004650AB">
        <w:rPr>
          <w:rFonts w:eastAsia="Wingdings"/>
        </w:rPr>
        <w:t>Présentation technique détaillée</w:t>
      </w:r>
    </w:p>
    <w:p w14:paraId="79318371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7B8C6D26" w14:textId="4438F674" w:rsidR="004650AB" w:rsidRPr="004650AB" w:rsidRDefault="004650AB" w:rsidP="004650AB">
      <w:pPr>
        <w:pStyle w:val="Titre2"/>
        <w:rPr>
          <w:rFonts w:eastAsia="Wingdings"/>
          <w:lang w:val="fr-CA" w:eastAsia="ar-SA"/>
        </w:rPr>
      </w:pPr>
      <w:r w:rsidRPr="004650AB">
        <w:rPr>
          <w:rFonts w:eastAsia="Wingdings"/>
          <w:lang w:val="fr-CA" w:eastAsia="ar-SA"/>
        </w:rPr>
        <w:lastRenderedPageBreak/>
        <w:t>Méthode numérique et implémentations</w:t>
      </w:r>
    </w:p>
    <w:p w14:paraId="5544489C" w14:textId="1253E0BA" w:rsidR="004650AB" w:rsidRPr="00C83524" w:rsidRDefault="004650AB" w:rsidP="004650AB">
      <w:pPr>
        <w:pStyle w:val="Paragraphedeliste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Longueur </w:t>
      </w:r>
      <w:r w:rsidR="00A351A0">
        <w:rPr>
          <w:rFonts w:asciiTheme="majorHAnsi" w:eastAsia="Wingdings" w:hAnsiTheme="majorHAnsi"/>
          <w:i/>
          <w:iCs/>
          <w:sz w:val="20"/>
          <w:lang w:val="fr-CA" w:eastAsia="ar-SA"/>
        </w:rPr>
        <w:t>de 4 à</w:t>
      </w:r>
      <w:r w:rsidRPr="00C83524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6 pages. Si la méthode utilisée est très connue dans le domaine scientifique en question ou si le logiciel utilisé est compilé par le centre, l’explication peut être plus courte.</w:t>
      </w:r>
    </w:p>
    <w:p w14:paraId="37A2619D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6B878ED0" w14:textId="0EAF9859" w:rsidR="004650AB" w:rsidRPr="004650AB" w:rsidRDefault="004650AB" w:rsidP="004650AB">
      <w:pPr>
        <w:pStyle w:val="Titre2"/>
        <w:rPr>
          <w:rFonts w:eastAsia="Wingdings"/>
          <w:lang w:val="fr-CA" w:eastAsia="ar-SA"/>
        </w:rPr>
      </w:pPr>
      <w:r w:rsidRPr="004650AB">
        <w:rPr>
          <w:rFonts w:eastAsia="Wingdings"/>
          <w:lang w:val="fr-CA" w:eastAsia="ar-SA"/>
        </w:rPr>
        <w:t>Justification de l’usage des ressources sur la partition demandée</w:t>
      </w:r>
    </w:p>
    <w:p w14:paraId="4A7EA60B" w14:textId="127702C5" w:rsidR="004650AB" w:rsidRPr="00A351A0" w:rsidRDefault="004650AB" w:rsidP="004650AB">
      <w:pPr>
        <w:pStyle w:val="Paragraphedeliste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Longueur </w:t>
      </w:r>
      <w:r w:rsidR="00A351A0">
        <w:rPr>
          <w:rFonts w:asciiTheme="majorHAnsi" w:eastAsia="Wingdings" w:hAnsiTheme="majorHAnsi"/>
          <w:i/>
          <w:iCs/>
          <w:sz w:val="20"/>
          <w:lang w:val="fr-CA" w:eastAsia="ar-SA"/>
        </w:rPr>
        <w:t>d’</w:t>
      </w:r>
      <w:r w:rsidR="00C83524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une et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</w:t>
      </w:r>
      <w:r w:rsidR="00A351A0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deux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pages.</w:t>
      </w:r>
    </w:p>
    <w:p w14:paraId="660D57A4" w14:textId="77777777" w:rsidR="004E74DC" w:rsidRDefault="00C83524" w:rsidP="004E74DC">
      <w:pPr>
        <w:ind w:left="720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Vous </w:t>
      </w:r>
      <w:r w:rsidR="00696C3A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pouvez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</w:t>
      </w:r>
      <w:r w:rsidR="00696C3A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(obligatoire pour des demandes de plus de 20 </w:t>
      </w:r>
      <w:proofErr w:type="spellStart"/>
      <w:r w:rsidR="00696C3A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Mh</w:t>
      </w:r>
      <w:proofErr w:type="spellEnd"/>
      <w:r w:rsidR="00696C3A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CPU ou 500 </w:t>
      </w:r>
      <w:proofErr w:type="spellStart"/>
      <w:r w:rsidR="00696C3A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kh</w:t>
      </w:r>
      <w:proofErr w:type="spellEnd"/>
      <w:r w:rsidR="00696C3A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GPU)</w:t>
      </w:r>
      <w:r w:rsidR="004E74DC">
        <w:rPr>
          <w:rFonts w:asciiTheme="majorHAnsi" w:eastAsia="Wingdings" w:hAnsiTheme="majorHAnsi"/>
          <w:i/>
          <w:iCs/>
          <w:sz w:val="20"/>
          <w:lang w:val="fr-CA" w:eastAsia="ar-SA"/>
        </w:rPr>
        <w:t> :</w:t>
      </w:r>
    </w:p>
    <w:p w14:paraId="4FDDB357" w14:textId="6BE25CC1" w:rsidR="00C83524" w:rsidRPr="004E74DC" w:rsidRDefault="00C83524" w:rsidP="004E74DC">
      <w:pPr>
        <w:ind w:left="720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4E74DC">
        <w:rPr>
          <w:rFonts w:asciiTheme="majorHAnsi" w:eastAsia="Wingdings" w:hAnsiTheme="majorHAnsi"/>
          <w:i/>
          <w:iCs/>
          <w:sz w:val="20"/>
          <w:lang w:val="fr-CA" w:eastAsia="ar-SA"/>
        </w:rPr>
        <w:t>:</w:t>
      </w:r>
    </w:p>
    <w:p w14:paraId="77B4BDCC" w14:textId="6F9C947B" w:rsidR="004650AB" w:rsidRPr="00A351A0" w:rsidRDefault="00696C3A" w:rsidP="00696C3A">
      <w:pPr>
        <w:pStyle w:val="Paragraphedeliste"/>
        <w:numPr>
          <w:ilvl w:val="0"/>
          <w:numId w:val="22"/>
        </w:numPr>
        <w:rPr>
          <w:rFonts w:asciiTheme="majorHAnsi" w:eastAsia="Wingdings" w:hAnsiTheme="majorHAnsi"/>
          <w:i/>
          <w:iCs/>
          <w:sz w:val="20"/>
          <w:lang w:val="fr-CA" w:eastAsia="ar-SA"/>
        </w:rPr>
      </w:pPr>
      <w:proofErr w:type="gramStart"/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fournir</w:t>
      </w:r>
      <w:proofErr w:type="gramEnd"/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les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courbes de scalabilité sur l’architecture cible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,</w:t>
      </w:r>
    </w:p>
    <w:p w14:paraId="608EA34B" w14:textId="7FE11E62" w:rsidR="004650AB" w:rsidRPr="00A351A0" w:rsidRDefault="00696C3A" w:rsidP="00696C3A">
      <w:pPr>
        <w:pStyle w:val="Paragraphedeliste"/>
        <w:numPr>
          <w:ilvl w:val="0"/>
          <w:numId w:val="22"/>
        </w:numPr>
        <w:rPr>
          <w:rFonts w:asciiTheme="majorHAnsi" w:eastAsia="Wingdings" w:hAnsiTheme="majorHAnsi"/>
          <w:i/>
          <w:iCs/>
          <w:sz w:val="20"/>
          <w:lang w:val="fr-CA" w:eastAsia="ar-SA"/>
        </w:rPr>
      </w:pPr>
      <w:proofErr w:type="gramStart"/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j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ustifier</w:t>
      </w:r>
      <w:proofErr w:type="gramEnd"/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le besoin de l’architecture demandée 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notamment la g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énération de GPU et 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le </w:t>
      </w:r>
      <w:r w:rsidR="00A351A0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modèle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(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AMD VS NVIDIA) </w:t>
      </w:r>
    </w:p>
    <w:p w14:paraId="1D262809" w14:textId="25FF0B5A" w:rsidR="004650AB" w:rsidRPr="00A351A0" w:rsidRDefault="00696C3A" w:rsidP="00696C3A">
      <w:pPr>
        <w:pStyle w:val="Paragraphedeliste"/>
        <w:numPr>
          <w:ilvl w:val="0"/>
          <w:numId w:val="22"/>
        </w:numPr>
        <w:rPr>
          <w:rFonts w:asciiTheme="majorHAnsi" w:eastAsia="Wingdings" w:hAnsiTheme="majorHAnsi"/>
          <w:i/>
          <w:iCs/>
          <w:sz w:val="20"/>
          <w:lang w:val="fr-CA" w:eastAsia="ar-SA"/>
        </w:rPr>
      </w:pPr>
      <w:proofErr w:type="gramStart"/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c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onfirmer</w:t>
      </w:r>
      <w:proofErr w:type="gramEnd"/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que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votre consommation sera 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bien 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linéaire au cours de l’année, sinon justifiez</w:t>
      </w:r>
      <w:r w:rsidR="00A351A0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-la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 (d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ans le cas de </w:t>
      </w:r>
      <w:proofErr w:type="gramStart"/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non linéarité</w:t>
      </w:r>
      <w:proofErr w:type="gramEnd"/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 xml:space="preserve">, le centre ne pourra pas garantir la disponibilité des heures </w:t>
      </w: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attribuées par GENCI)</w:t>
      </w:r>
      <w:r w:rsidR="004650AB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.</w:t>
      </w:r>
    </w:p>
    <w:p w14:paraId="5BDAB14B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p w14:paraId="6FD063C8" w14:textId="0EA6B33B" w:rsidR="004650AB" w:rsidRPr="004650AB" w:rsidRDefault="004650AB" w:rsidP="004650AB">
      <w:pPr>
        <w:pStyle w:val="Titre2"/>
        <w:rPr>
          <w:rFonts w:eastAsia="Wingdings"/>
          <w:lang w:val="fr-CA" w:eastAsia="ar-SA"/>
        </w:rPr>
      </w:pPr>
      <w:r w:rsidRPr="004650AB">
        <w:rPr>
          <w:rFonts w:eastAsia="Wingdings"/>
          <w:lang w:val="fr-CA" w:eastAsia="ar-SA"/>
        </w:rPr>
        <w:t>Plan de gestion de données (DMP)</w:t>
      </w:r>
    </w:p>
    <w:p w14:paraId="2890F22F" w14:textId="5DB951A7" w:rsidR="004650AB" w:rsidRPr="00A351A0" w:rsidRDefault="004650AB" w:rsidP="004650AB">
      <w:pPr>
        <w:pStyle w:val="Paragraphedeliste"/>
        <w:rPr>
          <w:rFonts w:asciiTheme="majorHAnsi" w:eastAsia="Wingdings" w:hAnsiTheme="majorHAnsi"/>
          <w:i/>
          <w:iCs/>
          <w:sz w:val="20"/>
          <w:lang w:val="fr-CA" w:eastAsia="ar-SA"/>
        </w:rPr>
      </w:pPr>
      <w:r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À titre indicatif</w:t>
      </w:r>
      <w:r w:rsidR="00A351A0" w:rsidRPr="00A351A0">
        <w:rPr>
          <w:rFonts w:asciiTheme="majorHAnsi" w:eastAsia="Wingdings" w:hAnsiTheme="majorHAnsi"/>
          <w:i/>
          <w:iCs/>
          <w:sz w:val="20"/>
          <w:lang w:val="fr-CA" w:eastAsia="ar-SA"/>
        </w:rPr>
        <w:t>, mais fortement conseillé si vos demandes en stockage sont conséquentes</w:t>
      </w:r>
    </w:p>
    <w:p w14:paraId="44F7812F" w14:textId="77777777" w:rsidR="004650AB" w:rsidRPr="00A351A0" w:rsidRDefault="004650AB" w:rsidP="00A351A0">
      <w:pPr>
        <w:rPr>
          <w:rFonts w:asciiTheme="majorHAnsi" w:eastAsia="Wingdings" w:hAnsiTheme="majorHAnsi"/>
          <w:sz w:val="20"/>
          <w:lang w:val="fr-CA" w:eastAsia="ar-SA"/>
        </w:rPr>
      </w:pPr>
    </w:p>
    <w:p w14:paraId="6623B9BE" w14:textId="6CEC97D0" w:rsidR="004650AB" w:rsidRPr="004650AB" w:rsidRDefault="004650AB" w:rsidP="004650AB">
      <w:pPr>
        <w:pStyle w:val="Titre2"/>
        <w:rPr>
          <w:rFonts w:eastAsia="Wingdings"/>
          <w:lang w:val="fr-CA" w:eastAsia="ar-SA"/>
        </w:rPr>
      </w:pPr>
      <w:r w:rsidRPr="004650AB">
        <w:rPr>
          <w:rFonts w:eastAsia="Wingdings"/>
          <w:lang w:val="fr-CA" w:eastAsia="ar-SA"/>
        </w:rPr>
        <w:t>Bibliographie</w:t>
      </w:r>
    </w:p>
    <w:p w14:paraId="0399ADC8" w14:textId="77777777" w:rsidR="004650AB" w:rsidRPr="004650AB" w:rsidRDefault="004650AB" w:rsidP="004650AB">
      <w:pPr>
        <w:pStyle w:val="Paragraphedeliste"/>
        <w:rPr>
          <w:rFonts w:asciiTheme="majorHAnsi" w:eastAsia="Wingdings" w:hAnsiTheme="majorHAnsi"/>
          <w:sz w:val="20"/>
          <w:lang w:val="fr-CA" w:eastAsia="ar-SA"/>
        </w:rPr>
      </w:pPr>
    </w:p>
    <w:sectPr w:rsidR="004650AB" w:rsidRPr="004650AB" w:rsidSect="00333307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056" w:right="1134" w:bottom="1701" w:left="1134" w:header="567" w:footer="35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604BC" w14:textId="77777777" w:rsidR="00B71CDD" w:rsidRDefault="00B71CDD">
      <w:r>
        <w:separator/>
      </w:r>
    </w:p>
  </w:endnote>
  <w:endnote w:type="continuationSeparator" w:id="0">
    <w:p w14:paraId="58235D45" w14:textId="77777777" w:rsidR="00B71CDD" w:rsidRDefault="00B71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4AADF" w14:textId="77777777" w:rsidR="006C4C4B" w:rsidRDefault="006C4C4B">
    <w:pPr>
      <w:pStyle w:val="Pieddepag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F4C1875" w14:textId="77777777" w:rsidR="006C4C4B" w:rsidRDefault="006C4C4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5E08E" w14:textId="77777777" w:rsidR="006C4C4B" w:rsidRPr="008E3EE7" w:rsidRDefault="006C4C4B" w:rsidP="008E3EE7">
    <w:pPr>
      <w:pStyle w:val="Pieddepage"/>
      <w:tabs>
        <w:tab w:val="clear" w:pos="4536"/>
        <w:tab w:val="clear" w:pos="9072"/>
        <w:tab w:val="right" w:pos="10206"/>
      </w:tabs>
      <w:ind w:left="-709"/>
      <w:rPr>
        <w:rFonts w:asciiTheme="majorHAnsi" w:hAnsiTheme="majorHAnsi"/>
        <w:color w:val="595959" w:themeColor="text1" w:themeTint="A6"/>
        <w:spacing w:val="-6"/>
        <w:sz w:val="18"/>
        <w:szCs w:val="18"/>
      </w:rPr>
    </w:pPr>
    <w:r>
      <w:rPr>
        <w:rFonts w:asciiTheme="minorHAnsi" w:hAnsiTheme="minorHAnsi"/>
        <w:color w:val="595959" w:themeColor="text1" w:themeTint="A6"/>
        <w:spacing w:val="-6"/>
        <w:sz w:val="16"/>
        <w:szCs w:val="16"/>
      </w:rPr>
      <w:tab/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t xml:space="preserve"> </w: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fldChar w:fldCharType="begin"/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instrText xml:space="preserve"> PAGE    \* MERGEFORMAT </w:instrTex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fldChar w:fldCharType="separate"/>
    </w:r>
    <w:r w:rsidR="005B24FF">
      <w:rPr>
        <w:rFonts w:asciiTheme="majorHAnsi" w:hAnsiTheme="majorHAnsi"/>
        <w:noProof/>
        <w:color w:val="595959" w:themeColor="text1" w:themeTint="A6"/>
        <w:spacing w:val="-6"/>
        <w:sz w:val="18"/>
        <w:szCs w:val="18"/>
      </w:rPr>
      <w:t>2</w: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fldChar w:fldCharType="end"/>
    </w:r>
    <w:r w:rsidRPr="004B31E0">
      <w:rPr>
        <w:rFonts w:asciiTheme="majorHAnsi" w:hAnsiTheme="majorHAnsi"/>
        <w:color w:val="595959" w:themeColor="text1" w:themeTint="A6"/>
        <w:spacing w:val="-6"/>
        <w:sz w:val="18"/>
        <w:szCs w:val="18"/>
      </w:rPr>
      <w:t xml:space="preserve"> </w: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t>/</w:t>
    </w:r>
    <w:r w:rsidRPr="004B31E0">
      <w:rPr>
        <w:rFonts w:asciiTheme="majorHAnsi" w:hAnsiTheme="majorHAnsi"/>
        <w:color w:val="595959" w:themeColor="text1" w:themeTint="A6"/>
        <w:spacing w:val="-6"/>
        <w:sz w:val="18"/>
        <w:szCs w:val="18"/>
      </w:rPr>
      <w:t xml:space="preserve"> </w: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fldChar w:fldCharType="begin"/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instrText xml:space="preserve"> NUMPAGES   \* MERGEFORMAT </w:instrTex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fldChar w:fldCharType="separate"/>
    </w:r>
    <w:r w:rsidR="005B24FF">
      <w:rPr>
        <w:rFonts w:asciiTheme="majorHAnsi" w:hAnsiTheme="majorHAnsi"/>
        <w:noProof/>
        <w:color w:val="595959" w:themeColor="text1" w:themeTint="A6"/>
        <w:spacing w:val="-6"/>
        <w:sz w:val="18"/>
        <w:szCs w:val="18"/>
      </w:rPr>
      <w:t>2</w:t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E96BA" w14:textId="66B4D7E3" w:rsidR="006C4C4B" w:rsidRPr="004B31E0" w:rsidRDefault="006C4C4B" w:rsidP="00CB6D8D">
    <w:pPr>
      <w:pStyle w:val="Pieddepage"/>
      <w:tabs>
        <w:tab w:val="clear" w:pos="4536"/>
        <w:tab w:val="clear" w:pos="9072"/>
        <w:tab w:val="right" w:pos="10206"/>
      </w:tabs>
      <w:ind w:left="-709"/>
      <w:rPr>
        <w:rFonts w:asciiTheme="majorHAnsi" w:hAnsiTheme="majorHAnsi"/>
        <w:color w:val="595959" w:themeColor="text1" w:themeTint="A6"/>
        <w:spacing w:val="-6"/>
        <w:sz w:val="18"/>
        <w:szCs w:val="18"/>
      </w:rPr>
    </w:pPr>
    <w:r>
      <w:rPr>
        <w:rFonts w:asciiTheme="minorHAnsi" w:hAnsiTheme="minorHAnsi"/>
        <w:color w:val="595959" w:themeColor="text1" w:themeTint="A6"/>
        <w:spacing w:val="-6"/>
        <w:sz w:val="16"/>
        <w:szCs w:val="16"/>
      </w:rPr>
      <w:tab/>
    </w:r>
    <w:r>
      <w:rPr>
        <w:rFonts w:asciiTheme="majorHAnsi" w:hAnsiTheme="majorHAnsi"/>
        <w:color w:val="595959" w:themeColor="text1" w:themeTint="A6"/>
        <w:spacing w:val="-6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CCEA2" w14:textId="77777777" w:rsidR="00B71CDD" w:rsidRDefault="00B71CDD">
      <w:r>
        <w:separator/>
      </w:r>
    </w:p>
  </w:footnote>
  <w:footnote w:type="continuationSeparator" w:id="0">
    <w:p w14:paraId="2D7AB521" w14:textId="77777777" w:rsidR="00B71CDD" w:rsidRDefault="00B71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96DC9" w14:textId="77777777" w:rsidR="006C4C4B" w:rsidRDefault="006C4C4B" w:rsidP="00E050C2">
    <w:pPr>
      <w:pStyle w:val="En-tte"/>
      <w:jc w:val="center"/>
    </w:pPr>
  </w:p>
  <w:p w14:paraId="1055A365" w14:textId="77777777" w:rsidR="006C4C4B" w:rsidRDefault="006C4C4B" w:rsidP="00E050C2">
    <w:pPr>
      <w:pStyle w:val="En-tte"/>
      <w:jc w:val="center"/>
    </w:pPr>
  </w:p>
  <w:p w14:paraId="406A1855" w14:textId="77777777" w:rsidR="006C4C4B" w:rsidRDefault="006C4C4B" w:rsidP="00E050C2">
    <w:pPr>
      <w:pStyle w:val="En-tte"/>
      <w:jc w:val="center"/>
    </w:pPr>
  </w:p>
  <w:p w14:paraId="41344906" w14:textId="77777777" w:rsidR="006C4C4B" w:rsidRDefault="006C4C4B" w:rsidP="00E050C2">
    <w:pPr>
      <w:pStyle w:val="En-tte"/>
      <w:jc w:val="center"/>
    </w:pPr>
  </w:p>
  <w:p w14:paraId="0DE24459" w14:textId="77777777" w:rsidR="006C4C4B" w:rsidRDefault="006C4C4B" w:rsidP="00E050C2">
    <w:pPr>
      <w:pStyle w:val="En-tte"/>
      <w:jc w:val="center"/>
    </w:pPr>
  </w:p>
  <w:p w14:paraId="3C64C3A7" w14:textId="77777777" w:rsidR="006C4C4B" w:rsidRPr="00830836" w:rsidRDefault="006C4C4B" w:rsidP="00E050C2">
    <w:pPr>
      <w:pStyle w:val="En-tte"/>
      <w:jc w:val="center"/>
      <w:rPr>
        <w:i/>
      </w:rPr>
    </w:pPr>
    <w:r>
      <w:tab/>
    </w:r>
    <w:r>
      <w:rPr>
        <w:noProof/>
      </w:rPr>
      <w:drawing>
        <wp:anchor distT="0" distB="0" distL="114300" distR="114300" simplePos="0" relativeHeight="251660288" behindDoc="0" locked="1" layoutInCell="1" allowOverlap="1" wp14:anchorId="3FAFE4C8" wp14:editId="59E8AE83">
          <wp:simplePos x="0" y="0"/>
          <wp:positionH relativeFrom="page">
            <wp:posOffset>413385</wp:posOffset>
          </wp:positionH>
          <wp:positionV relativeFrom="page">
            <wp:posOffset>389255</wp:posOffset>
          </wp:positionV>
          <wp:extent cx="575945" cy="66929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ansOmbr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" cy="669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5D14D" w14:textId="77777777" w:rsidR="006C4C4B" w:rsidRDefault="006C4C4B" w:rsidP="00EF415C">
    <w:pPr>
      <w:pStyle w:val="En-tte"/>
      <w:tabs>
        <w:tab w:val="clear" w:pos="4536"/>
        <w:tab w:val="clear" w:pos="9072"/>
      </w:tabs>
      <w:jc w:val="left"/>
    </w:pPr>
  </w:p>
  <w:p w14:paraId="647B603F" w14:textId="3F758D68" w:rsidR="006C4C4B" w:rsidRPr="00CC3530" w:rsidRDefault="004650AB" w:rsidP="00333307">
    <w:pPr>
      <w:pStyle w:val="En-tte"/>
      <w:tabs>
        <w:tab w:val="clear" w:pos="4536"/>
        <w:tab w:val="clear" w:pos="9072"/>
      </w:tabs>
    </w:pPr>
    <w:r>
      <w:rPr>
        <w:rFonts w:cs="Helvetica"/>
        <w:noProof/>
        <w:sz w:val="34"/>
        <w:szCs w:val="34"/>
      </w:rPr>
      <w:drawing>
        <wp:inline distT="0" distB="0" distL="0" distR="0" wp14:anchorId="1BBEA5AA" wp14:editId="7BE62293">
          <wp:extent cx="2667000" cy="762000"/>
          <wp:effectExtent l="0" t="0" r="0" b="0"/>
          <wp:docPr id="340998655" name="Graphiqu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0998655" name="Graphique 340998655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3"/>
    <w:multiLevelType w:val="hybridMultilevel"/>
    <w:tmpl w:val="12188B70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3667EA7"/>
    <w:multiLevelType w:val="hybridMultilevel"/>
    <w:tmpl w:val="A35EEC6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8254B4"/>
    <w:multiLevelType w:val="hybridMultilevel"/>
    <w:tmpl w:val="6646EE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C1019"/>
    <w:multiLevelType w:val="hybridMultilevel"/>
    <w:tmpl w:val="6ABC2F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61379B"/>
    <w:multiLevelType w:val="hybridMultilevel"/>
    <w:tmpl w:val="03C858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004B9"/>
    <w:multiLevelType w:val="hybridMultilevel"/>
    <w:tmpl w:val="D160D5F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7D13E44"/>
    <w:multiLevelType w:val="multilevel"/>
    <w:tmpl w:val="F2E27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A9D0994"/>
    <w:multiLevelType w:val="hybridMultilevel"/>
    <w:tmpl w:val="26F0187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CB61086"/>
    <w:multiLevelType w:val="hybridMultilevel"/>
    <w:tmpl w:val="1E2825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05AAE"/>
    <w:multiLevelType w:val="multilevel"/>
    <w:tmpl w:val="ABB03252"/>
    <w:lvl w:ilvl="0">
      <w:start w:val="1"/>
      <w:numFmt w:val="decimal"/>
      <w:pStyle w:val="Titre1"/>
      <w:lvlText w:val="%1."/>
      <w:lvlJc w:val="left"/>
      <w:pPr>
        <w:ind w:left="360" w:hanging="360"/>
      </w:pPr>
      <w:rPr>
        <w:rFonts w:hint="default"/>
        <w:b/>
        <w:bCs/>
        <w:i w:val="0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35F24A02"/>
    <w:multiLevelType w:val="hybridMultilevel"/>
    <w:tmpl w:val="0B0C2A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2338E8"/>
    <w:multiLevelType w:val="hybridMultilevel"/>
    <w:tmpl w:val="DC2033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01973"/>
    <w:multiLevelType w:val="hybridMultilevel"/>
    <w:tmpl w:val="E8D25EC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68F12E7"/>
    <w:multiLevelType w:val="hybridMultilevel"/>
    <w:tmpl w:val="CD605C90"/>
    <w:lvl w:ilvl="0" w:tplc="B0704216">
      <w:numFmt w:val="bullet"/>
      <w:lvlText w:val="-"/>
      <w:lvlJc w:val="left"/>
      <w:pPr>
        <w:ind w:left="720" w:hanging="360"/>
      </w:pPr>
      <w:rPr>
        <w:rFonts w:ascii="Helvetica" w:eastAsia="Wingdings" w:hAnsi="Helvetica" w:cs="Helvetica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FD2CE1"/>
    <w:multiLevelType w:val="hybridMultilevel"/>
    <w:tmpl w:val="28A49A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8537D7"/>
    <w:multiLevelType w:val="hybridMultilevel"/>
    <w:tmpl w:val="D3C25B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011D71"/>
    <w:multiLevelType w:val="hybridMultilevel"/>
    <w:tmpl w:val="627CAB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E65AF"/>
    <w:multiLevelType w:val="hybridMultilevel"/>
    <w:tmpl w:val="92900FA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AF56900"/>
    <w:multiLevelType w:val="hybridMultilevel"/>
    <w:tmpl w:val="E050D6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08043D"/>
    <w:multiLevelType w:val="hybridMultilevel"/>
    <w:tmpl w:val="880C95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286155">
    <w:abstractNumId w:val="10"/>
  </w:num>
  <w:num w:numId="2" w16cid:durableId="47995002">
    <w:abstractNumId w:val="14"/>
  </w:num>
  <w:num w:numId="3" w16cid:durableId="354427321">
    <w:abstractNumId w:val="20"/>
  </w:num>
  <w:num w:numId="4" w16cid:durableId="1386028549">
    <w:abstractNumId w:val="11"/>
  </w:num>
  <w:num w:numId="5" w16cid:durableId="429542994">
    <w:abstractNumId w:val="19"/>
  </w:num>
  <w:num w:numId="6" w16cid:durableId="1353263180">
    <w:abstractNumId w:val="3"/>
  </w:num>
  <w:num w:numId="7" w16cid:durableId="1337076346">
    <w:abstractNumId w:val="2"/>
  </w:num>
  <w:num w:numId="8" w16cid:durableId="1149395692">
    <w:abstractNumId w:val="0"/>
  </w:num>
  <w:num w:numId="9" w16cid:durableId="2122412578">
    <w:abstractNumId w:val="18"/>
  </w:num>
  <w:num w:numId="10" w16cid:durableId="142738602">
    <w:abstractNumId w:val="6"/>
  </w:num>
  <w:num w:numId="11" w16cid:durableId="1716999266">
    <w:abstractNumId w:val="8"/>
  </w:num>
  <w:num w:numId="12" w16cid:durableId="1454441301">
    <w:abstractNumId w:val="10"/>
  </w:num>
  <w:num w:numId="13" w16cid:durableId="116799887">
    <w:abstractNumId w:val="12"/>
  </w:num>
  <w:num w:numId="14" w16cid:durableId="1518038077">
    <w:abstractNumId w:val="7"/>
  </w:num>
  <w:num w:numId="15" w16cid:durableId="1242905056">
    <w:abstractNumId w:val="1"/>
  </w:num>
  <w:num w:numId="16" w16cid:durableId="1139224658">
    <w:abstractNumId w:val="15"/>
  </w:num>
  <w:num w:numId="17" w16cid:durableId="1696953952">
    <w:abstractNumId w:val="5"/>
  </w:num>
  <w:num w:numId="18" w16cid:durableId="691299806">
    <w:abstractNumId w:val="16"/>
  </w:num>
  <w:num w:numId="19" w16cid:durableId="1841115700">
    <w:abstractNumId w:val="9"/>
  </w:num>
  <w:num w:numId="20" w16cid:durableId="1681733184">
    <w:abstractNumId w:val="17"/>
  </w:num>
  <w:num w:numId="21" w16cid:durableId="1564222282">
    <w:abstractNumId w:val="4"/>
  </w:num>
  <w:num w:numId="22" w16cid:durableId="1706366381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7FB"/>
    <w:rsid w:val="00006271"/>
    <w:rsid w:val="00006BAC"/>
    <w:rsid w:val="00007FBB"/>
    <w:rsid w:val="000113FD"/>
    <w:rsid w:val="000118A4"/>
    <w:rsid w:val="000128D2"/>
    <w:rsid w:val="00012AE2"/>
    <w:rsid w:val="000136BE"/>
    <w:rsid w:val="000142DB"/>
    <w:rsid w:val="000152ED"/>
    <w:rsid w:val="000166DC"/>
    <w:rsid w:val="00021A56"/>
    <w:rsid w:val="00021D68"/>
    <w:rsid w:val="00021E15"/>
    <w:rsid w:val="000241ED"/>
    <w:rsid w:val="00026BAE"/>
    <w:rsid w:val="00026E5A"/>
    <w:rsid w:val="00031024"/>
    <w:rsid w:val="0003390C"/>
    <w:rsid w:val="0003524C"/>
    <w:rsid w:val="00036352"/>
    <w:rsid w:val="0004027D"/>
    <w:rsid w:val="000402B0"/>
    <w:rsid w:val="00040992"/>
    <w:rsid w:val="0004305B"/>
    <w:rsid w:val="000438DE"/>
    <w:rsid w:val="000456B6"/>
    <w:rsid w:val="00045EFA"/>
    <w:rsid w:val="00047229"/>
    <w:rsid w:val="000504AF"/>
    <w:rsid w:val="00050546"/>
    <w:rsid w:val="0005125B"/>
    <w:rsid w:val="00051452"/>
    <w:rsid w:val="00054F02"/>
    <w:rsid w:val="00055035"/>
    <w:rsid w:val="000552FF"/>
    <w:rsid w:val="000574F8"/>
    <w:rsid w:val="000624DE"/>
    <w:rsid w:val="0006371C"/>
    <w:rsid w:val="000654D2"/>
    <w:rsid w:val="00066CB7"/>
    <w:rsid w:val="00067A58"/>
    <w:rsid w:val="00071232"/>
    <w:rsid w:val="0007190D"/>
    <w:rsid w:val="00071E4B"/>
    <w:rsid w:val="0007224B"/>
    <w:rsid w:val="00072972"/>
    <w:rsid w:val="00073ACB"/>
    <w:rsid w:val="00074314"/>
    <w:rsid w:val="000750CD"/>
    <w:rsid w:val="000770C5"/>
    <w:rsid w:val="0007721D"/>
    <w:rsid w:val="0008187C"/>
    <w:rsid w:val="00082052"/>
    <w:rsid w:val="000835A3"/>
    <w:rsid w:val="00084AD2"/>
    <w:rsid w:val="00085824"/>
    <w:rsid w:val="000902FF"/>
    <w:rsid w:val="00090FDB"/>
    <w:rsid w:val="000932D1"/>
    <w:rsid w:val="000A18B5"/>
    <w:rsid w:val="000A1D9A"/>
    <w:rsid w:val="000A4068"/>
    <w:rsid w:val="000A6F32"/>
    <w:rsid w:val="000A7728"/>
    <w:rsid w:val="000B0422"/>
    <w:rsid w:val="000B119B"/>
    <w:rsid w:val="000B3C64"/>
    <w:rsid w:val="000B4988"/>
    <w:rsid w:val="000B578F"/>
    <w:rsid w:val="000C05D0"/>
    <w:rsid w:val="000C09BD"/>
    <w:rsid w:val="000C0F5E"/>
    <w:rsid w:val="000C10E3"/>
    <w:rsid w:val="000C1E4A"/>
    <w:rsid w:val="000C2214"/>
    <w:rsid w:val="000C37CD"/>
    <w:rsid w:val="000C49F8"/>
    <w:rsid w:val="000D1268"/>
    <w:rsid w:val="000D2E5D"/>
    <w:rsid w:val="000D366E"/>
    <w:rsid w:val="000D3848"/>
    <w:rsid w:val="000D3B00"/>
    <w:rsid w:val="000D47D0"/>
    <w:rsid w:val="000D4A58"/>
    <w:rsid w:val="000D4B42"/>
    <w:rsid w:val="000D4EA6"/>
    <w:rsid w:val="000D5B64"/>
    <w:rsid w:val="000D7800"/>
    <w:rsid w:val="000E0697"/>
    <w:rsid w:val="000E3152"/>
    <w:rsid w:val="000E4DD0"/>
    <w:rsid w:val="000E5C42"/>
    <w:rsid w:val="000E67D9"/>
    <w:rsid w:val="000E6A04"/>
    <w:rsid w:val="000F0D44"/>
    <w:rsid w:val="000F22E9"/>
    <w:rsid w:val="000F28E0"/>
    <w:rsid w:val="000F4BEC"/>
    <w:rsid w:val="001007D3"/>
    <w:rsid w:val="0010153F"/>
    <w:rsid w:val="00104B35"/>
    <w:rsid w:val="00105414"/>
    <w:rsid w:val="00107EB1"/>
    <w:rsid w:val="0011108F"/>
    <w:rsid w:val="0011415E"/>
    <w:rsid w:val="00114B60"/>
    <w:rsid w:val="00116313"/>
    <w:rsid w:val="001208B6"/>
    <w:rsid w:val="001210E7"/>
    <w:rsid w:val="00125676"/>
    <w:rsid w:val="00125826"/>
    <w:rsid w:val="00127399"/>
    <w:rsid w:val="00131BFE"/>
    <w:rsid w:val="001322E1"/>
    <w:rsid w:val="00134E6F"/>
    <w:rsid w:val="00136D8E"/>
    <w:rsid w:val="00137429"/>
    <w:rsid w:val="001374DE"/>
    <w:rsid w:val="001375D5"/>
    <w:rsid w:val="0014043A"/>
    <w:rsid w:val="0014101C"/>
    <w:rsid w:val="001416E1"/>
    <w:rsid w:val="00143ACE"/>
    <w:rsid w:val="00144AAA"/>
    <w:rsid w:val="001450C8"/>
    <w:rsid w:val="001470A4"/>
    <w:rsid w:val="001501A3"/>
    <w:rsid w:val="001506DE"/>
    <w:rsid w:val="00150BD1"/>
    <w:rsid w:val="00151215"/>
    <w:rsid w:val="00151B86"/>
    <w:rsid w:val="00151D88"/>
    <w:rsid w:val="00152041"/>
    <w:rsid w:val="001557ED"/>
    <w:rsid w:val="001564B3"/>
    <w:rsid w:val="001618B0"/>
    <w:rsid w:val="0016286C"/>
    <w:rsid w:val="00162D6A"/>
    <w:rsid w:val="00163664"/>
    <w:rsid w:val="00164A94"/>
    <w:rsid w:val="00164AE9"/>
    <w:rsid w:val="00164F23"/>
    <w:rsid w:val="00165E18"/>
    <w:rsid w:val="0017119F"/>
    <w:rsid w:val="00172175"/>
    <w:rsid w:val="00174E2D"/>
    <w:rsid w:val="00175BF2"/>
    <w:rsid w:val="00176357"/>
    <w:rsid w:val="001777AE"/>
    <w:rsid w:val="00184266"/>
    <w:rsid w:val="00184CDA"/>
    <w:rsid w:val="0018500A"/>
    <w:rsid w:val="00186425"/>
    <w:rsid w:val="001900C8"/>
    <w:rsid w:val="00196DFE"/>
    <w:rsid w:val="001A2343"/>
    <w:rsid w:val="001A7BD4"/>
    <w:rsid w:val="001B1619"/>
    <w:rsid w:val="001B2AA5"/>
    <w:rsid w:val="001B4573"/>
    <w:rsid w:val="001B4EA9"/>
    <w:rsid w:val="001B64B2"/>
    <w:rsid w:val="001C1114"/>
    <w:rsid w:val="001C1931"/>
    <w:rsid w:val="001C49DA"/>
    <w:rsid w:val="001C7FC5"/>
    <w:rsid w:val="001D01A3"/>
    <w:rsid w:val="001D1374"/>
    <w:rsid w:val="001D2913"/>
    <w:rsid w:val="001D684E"/>
    <w:rsid w:val="001D6C77"/>
    <w:rsid w:val="001D7B40"/>
    <w:rsid w:val="001E191B"/>
    <w:rsid w:val="001E22EC"/>
    <w:rsid w:val="001E3BBF"/>
    <w:rsid w:val="001E4166"/>
    <w:rsid w:val="001E4CCA"/>
    <w:rsid w:val="001E5677"/>
    <w:rsid w:val="001E6752"/>
    <w:rsid w:val="001E7575"/>
    <w:rsid w:val="001E7950"/>
    <w:rsid w:val="001F077F"/>
    <w:rsid w:val="001F14F8"/>
    <w:rsid w:val="001F2C0C"/>
    <w:rsid w:val="001F35CC"/>
    <w:rsid w:val="001F3F13"/>
    <w:rsid w:val="001F4F2A"/>
    <w:rsid w:val="001F60C5"/>
    <w:rsid w:val="001F6B63"/>
    <w:rsid w:val="0020268A"/>
    <w:rsid w:val="0020499D"/>
    <w:rsid w:val="00205A0F"/>
    <w:rsid w:val="00206E1A"/>
    <w:rsid w:val="002108F6"/>
    <w:rsid w:val="002129F1"/>
    <w:rsid w:val="00213A4D"/>
    <w:rsid w:val="00213E84"/>
    <w:rsid w:val="00214225"/>
    <w:rsid w:val="002154F8"/>
    <w:rsid w:val="0022121D"/>
    <w:rsid w:val="0022162C"/>
    <w:rsid w:val="00222EB3"/>
    <w:rsid w:val="00223843"/>
    <w:rsid w:val="00223EF8"/>
    <w:rsid w:val="002245DA"/>
    <w:rsid w:val="00224B80"/>
    <w:rsid w:val="00230042"/>
    <w:rsid w:val="00233158"/>
    <w:rsid w:val="002354CE"/>
    <w:rsid w:val="00237C9C"/>
    <w:rsid w:val="00237D4D"/>
    <w:rsid w:val="00242CE5"/>
    <w:rsid w:val="00244DFB"/>
    <w:rsid w:val="0024638F"/>
    <w:rsid w:val="002516E0"/>
    <w:rsid w:val="00251816"/>
    <w:rsid w:val="00251B55"/>
    <w:rsid w:val="0025300B"/>
    <w:rsid w:val="00253B4D"/>
    <w:rsid w:val="00253F34"/>
    <w:rsid w:val="00254807"/>
    <w:rsid w:val="00254B06"/>
    <w:rsid w:val="00255C14"/>
    <w:rsid w:val="00256DE0"/>
    <w:rsid w:val="00257641"/>
    <w:rsid w:val="00257AE2"/>
    <w:rsid w:val="002604F8"/>
    <w:rsid w:val="0026076F"/>
    <w:rsid w:val="00263D25"/>
    <w:rsid w:val="00264C62"/>
    <w:rsid w:val="002662FB"/>
    <w:rsid w:val="002672A1"/>
    <w:rsid w:val="00267B3A"/>
    <w:rsid w:val="00270A69"/>
    <w:rsid w:val="002743D9"/>
    <w:rsid w:val="002760DA"/>
    <w:rsid w:val="00276B28"/>
    <w:rsid w:val="0028095B"/>
    <w:rsid w:val="00281E7A"/>
    <w:rsid w:val="00283BE4"/>
    <w:rsid w:val="00283FC0"/>
    <w:rsid w:val="002849C1"/>
    <w:rsid w:val="00286274"/>
    <w:rsid w:val="00287705"/>
    <w:rsid w:val="00290401"/>
    <w:rsid w:val="002930BD"/>
    <w:rsid w:val="00293544"/>
    <w:rsid w:val="00293CFF"/>
    <w:rsid w:val="00293FAE"/>
    <w:rsid w:val="0029478E"/>
    <w:rsid w:val="00295974"/>
    <w:rsid w:val="00296627"/>
    <w:rsid w:val="00296EBD"/>
    <w:rsid w:val="002A1147"/>
    <w:rsid w:val="002A1EAE"/>
    <w:rsid w:val="002A3E5C"/>
    <w:rsid w:val="002A4BED"/>
    <w:rsid w:val="002B0E38"/>
    <w:rsid w:val="002B17A6"/>
    <w:rsid w:val="002B199B"/>
    <w:rsid w:val="002B2D4B"/>
    <w:rsid w:val="002B400A"/>
    <w:rsid w:val="002B47F6"/>
    <w:rsid w:val="002C36FB"/>
    <w:rsid w:val="002C7273"/>
    <w:rsid w:val="002D1ECE"/>
    <w:rsid w:val="002D6709"/>
    <w:rsid w:val="002D75DB"/>
    <w:rsid w:val="002E079E"/>
    <w:rsid w:val="002E3130"/>
    <w:rsid w:val="002E381F"/>
    <w:rsid w:val="002E464F"/>
    <w:rsid w:val="002E4E0C"/>
    <w:rsid w:val="002F0CDE"/>
    <w:rsid w:val="002F21AB"/>
    <w:rsid w:val="002F31FB"/>
    <w:rsid w:val="002F4976"/>
    <w:rsid w:val="002F57F6"/>
    <w:rsid w:val="002F6BD9"/>
    <w:rsid w:val="00302153"/>
    <w:rsid w:val="00302CEF"/>
    <w:rsid w:val="003048E3"/>
    <w:rsid w:val="00305564"/>
    <w:rsid w:val="003059BE"/>
    <w:rsid w:val="00305C04"/>
    <w:rsid w:val="0030745B"/>
    <w:rsid w:val="0031249C"/>
    <w:rsid w:val="00312BCA"/>
    <w:rsid w:val="003219AC"/>
    <w:rsid w:val="00321B45"/>
    <w:rsid w:val="0032249A"/>
    <w:rsid w:val="0032260D"/>
    <w:rsid w:val="00323B9B"/>
    <w:rsid w:val="003247C2"/>
    <w:rsid w:val="00325B46"/>
    <w:rsid w:val="003313DB"/>
    <w:rsid w:val="00331D0D"/>
    <w:rsid w:val="003327DB"/>
    <w:rsid w:val="00333307"/>
    <w:rsid w:val="003367C0"/>
    <w:rsid w:val="00336F5A"/>
    <w:rsid w:val="003374C9"/>
    <w:rsid w:val="00340618"/>
    <w:rsid w:val="00342341"/>
    <w:rsid w:val="00342D17"/>
    <w:rsid w:val="00343222"/>
    <w:rsid w:val="00343E2F"/>
    <w:rsid w:val="00345A38"/>
    <w:rsid w:val="00347697"/>
    <w:rsid w:val="00347E57"/>
    <w:rsid w:val="0035024C"/>
    <w:rsid w:val="00351199"/>
    <w:rsid w:val="0035269C"/>
    <w:rsid w:val="003537C4"/>
    <w:rsid w:val="00354214"/>
    <w:rsid w:val="003558C2"/>
    <w:rsid w:val="00357F70"/>
    <w:rsid w:val="0036182E"/>
    <w:rsid w:val="00363604"/>
    <w:rsid w:val="003646FF"/>
    <w:rsid w:val="00367191"/>
    <w:rsid w:val="00371858"/>
    <w:rsid w:val="0037294F"/>
    <w:rsid w:val="00372A0D"/>
    <w:rsid w:val="0037535B"/>
    <w:rsid w:val="00382799"/>
    <w:rsid w:val="0038557A"/>
    <w:rsid w:val="00385899"/>
    <w:rsid w:val="003907FE"/>
    <w:rsid w:val="00390B00"/>
    <w:rsid w:val="00396EE1"/>
    <w:rsid w:val="003A457B"/>
    <w:rsid w:val="003A467E"/>
    <w:rsid w:val="003A4AFF"/>
    <w:rsid w:val="003B069D"/>
    <w:rsid w:val="003B39C2"/>
    <w:rsid w:val="003B4249"/>
    <w:rsid w:val="003B5E62"/>
    <w:rsid w:val="003C07C9"/>
    <w:rsid w:val="003C2F80"/>
    <w:rsid w:val="003D203F"/>
    <w:rsid w:val="003D4E3D"/>
    <w:rsid w:val="003D748E"/>
    <w:rsid w:val="003D74BA"/>
    <w:rsid w:val="003D7ECF"/>
    <w:rsid w:val="003E01CA"/>
    <w:rsid w:val="003E0D01"/>
    <w:rsid w:val="003E2F15"/>
    <w:rsid w:val="003E435E"/>
    <w:rsid w:val="003E4426"/>
    <w:rsid w:val="003F0FAC"/>
    <w:rsid w:val="003F12F4"/>
    <w:rsid w:val="003F1A51"/>
    <w:rsid w:val="003F328C"/>
    <w:rsid w:val="003F33AD"/>
    <w:rsid w:val="003F3CFF"/>
    <w:rsid w:val="003F5FB2"/>
    <w:rsid w:val="00400C0C"/>
    <w:rsid w:val="004060B7"/>
    <w:rsid w:val="00406510"/>
    <w:rsid w:val="00407653"/>
    <w:rsid w:val="00410B83"/>
    <w:rsid w:val="004127CD"/>
    <w:rsid w:val="00414136"/>
    <w:rsid w:val="00414E04"/>
    <w:rsid w:val="00415E46"/>
    <w:rsid w:val="0041659A"/>
    <w:rsid w:val="00420261"/>
    <w:rsid w:val="00422DFF"/>
    <w:rsid w:val="004243EF"/>
    <w:rsid w:val="004249A6"/>
    <w:rsid w:val="00425E14"/>
    <w:rsid w:val="00431BCD"/>
    <w:rsid w:val="00432031"/>
    <w:rsid w:val="00435328"/>
    <w:rsid w:val="00437948"/>
    <w:rsid w:val="004427E5"/>
    <w:rsid w:val="004430C6"/>
    <w:rsid w:val="004439BC"/>
    <w:rsid w:val="00446D38"/>
    <w:rsid w:val="004536CD"/>
    <w:rsid w:val="004537D9"/>
    <w:rsid w:val="00453B25"/>
    <w:rsid w:val="00453C38"/>
    <w:rsid w:val="00454508"/>
    <w:rsid w:val="00455130"/>
    <w:rsid w:val="00457311"/>
    <w:rsid w:val="00457BBE"/>
    <w:rsid w:val="00460DC5"/>
    <w:rsid w:val="00462AAE"/>
    <w:rsid w:val="0046351A"/>
    <w:rsid w:val="004638E7"/>
    <w:rsid w:val="00464673"/>
    <w:rsid w:val="004650AB"/>
    <w:rsid w:val="00465F5E"/>
    <w:rsid w:val="00466249"/>
    <w:rsid w:val="00467124"/>
    <w:rsid w:val="00467A0C"/>
    <w:rsid w:val="00470570"/>
    <w:rsid w:val="004715EC"/>
    <w:rsid w:val="00471E0D"/>
    <w:rsid w:val="00474F62"/>
    <w:rsid w:val="00475A1F"/>
    <w:rsid w:val="0047603D"/>
    <w:rsid w:val="0048074B"/>
    <w:rsid w:val="00480ACF"/>
    <w:rsid w:val="00482AB1"/>
    <w:rsid w:val="00483775"/>
    <w:rsid w:val="00484D8D"/>
    <w:rsid w:val="0048589B"/>
    <w:rsid w:val="00485DBF"/>
    <w:rsid w:val="004872F1"/>
    <w:rsid w:val="004875E8"/>
    <w:rsid w:val="00487702"/>
    <w:rsid w:val="00490BB6"/>
    <w:rsid w:val="00490DA8"/>
    <w:rsid w:val="00492002"/>
    <w:rsid w:val="004932BC"/>
    <w:rsid w:val="00494EB5"/>
    <w:rsid w:val="00496336"/>
    <w:rsid w:val="004967A4"/>
    <w:rsid w:val="00496F2E"/>
    <w:rsid w:val="00497ADF"/>
    <w:rsid w:val="004A4D9E"/>
    <w:rsid w:val="004A6EFA"/>
    <w:rsid w:val="004A700C"/>
    <w:rsid w:val="004A70E5"/>
    <w:rsid w:val="004A7DE4"/>
    <w:rsid w:val="004B31E0"/>
    <w:rsid w:val="004B4007"/>
    <w:rsid w:val="004B470C"/>
    <w:rsid w:val="004B4EB0"/>
    <w:rsid w:val="004C12CA"/>
    <w:rsid w:val="004C1395"/>
    <w:rsid w:val="004C1A57"/>
    <w:rsid w:val="004C482B"/>
    <w:rsid w:val="004C5691"/>
    <w:rsid w:val="004D11CD"/>
    <w:rsid w:val="004D1DA0"/>
    <w:rsid w:val="004D2334"/>
    <w:rsid w:val="004D280C"/>
    <w:rsid w:val="004D579F"/>
    <w:rsid w:val="004D5E9F"/>
    <w:rsid w:val="004E15E8"/>
    <w:rsid w:val="004E34E7"/>
    <w:rsid w:val="004E368F"/>
    <w:rsid w:val="004E3E14"/>
    <w:rsid w:val="004E4C7B"/>
    <w:rsid w:val="004E641A"/>
    <w:rsid w:val="004E65C2"/>
    <w:rsid w:val="004E74DC"/>
    <w:rsid w:val="004F0200"/>
    <w:rsid w:val="004F3C33"/>
    <w:rsid w:val="004F5295"/>
    <w:rsid w:val="004F70F1"/>
    <w:rsid w:val="004F7E47"/>
    <w:rsid w:val="00500221"/>
    <w:rsid w:val="00506877"/>
    <w:rsid w:val="00506DBF"/>
    <w:rsid w:val="00507B18"/>
    <w:rsid w:val="00512695"/>
    <w:rsid w:val="00515E69"/>
    <w:rsid w:val="00516CD6"/>
    <w:rsid w:val="0052145B"/>
    <w:rsid w:val="0052157E"/>
    <w:rsid w:val="00522260"/>
    <w:rsid w:val="00522545"/>
    <w:rsid w:val="00522B70"/>
    <w:rsid w:val="00522DA1"/>
    <w:rsid w:val="0052346C"/>
    <w:rsid w:val="0053113B"/>
    <w:rsid w:val="00532402"/>
    <w:rsid w:val="00535B26"/>
    <w:rsid w:val="00535EBD"/>
    <w:rsid w:val="0054184F"/>
    <w:rsid w:val="00541881"/>
    <w:rsid w:val="00543913"/>
    <w:rsid w:val="005440D9"/>
    <w:rsid w:val="005446F6"/>
    <w:rsid w:val="005460BF"/>
    <w:rsid w:val="005478A7"/>
    <w:rsid w:val="00551433"/>
    <w:rsid w:val="0055158A"/>
    <w:rsid w:val="00553CBC"/>
    <w:rsid w:val="0055701B"/>
    <w:rsid w:val="005572C3"/>
    <w:rsid w:val="00557917"/>
    <w:rsid w:val="0056134A"/>
    <w:rsid w:val="00561D69"/>
    <w:rsid w:val="005620A5"/>
    <w:rsid w:val="005626DE"/>
    <w:rsid w:val="00562CA1"/>
    <w:rsid w:val="00565CBA"/>
    <w:rsid w:val="00567CF6"/>
    <w:rsid w:val="00567F0F"/>
    <w:rsid w:val="00570892"/>
    <w:rsid w:val="00573CA3"/>
    <w:rsid w:val="0057431C"/>
    <w:rsid w:val="00576A25"/>
    <w:rsid w:val="005829EC"/>
    <w:rsid w:val="00582F6B"/>
    <w:rsid w:val="00583766"/>
    <w:rsid w:val="00586344"/>
    <w:rsid w:val="00587E59"/>
    <w:rsid w:val="005912E8"/>
    <w:rsid w:val="005950FE"/>
    <w:rsid w:val="00595FC8"/>
    <w:rsid w:val="0059667D"/>
    <w:rsid w:val="00597EDD"/>
    <w:rsid w:val="005A18F7"/>
    <w:rsid w:val="005A29AE"/>
    <w:rsid w:val="005A6F8B"/>
    <w:rsid w:val="005A7F6A"/>
    <w:rsid w:val="005B24FF"/>
    <w:rsid w:val="005B2780"/>
    <w:rsid w:val="005B6E25"/>
    <w:rsid w:val="005B7D60"/>
    <w:rsid w:val="005B7DB4"/>
    <w:rsid w:val="005C038E"/>
    <w:rsid w:val="005C2508"/>
    <w:rsid w:val="005C2940"/>
    <w:rsid w:val="005C3223"/>
    <w:rsid w:val="005C498E"/>
    <w:rsid w:val="005C6E6D"/>
    <w:rsid w:val="005D3487"/>
    <w:rsid w:val="005D7679"/>
    <w:rsid w:val="005E36F9"/>
    <w:rsid w:val="005E411E"/>
    <w:rsid w:val="005E51E1"/>
    <w:rsid w:val="005E5C2C"/>
    <w:rsid w:val="005E771F"/>
    <w:rsid w:val="005F1527"/>
    <w:rsid w:val="005F2E98"/>
    <w:rsid w:val="005F3325"/>
    <w:rsid w:val="005F3C33"/>
    <w:rsid w:val="005F4099"/>
    <w:rsid w:val="005F6E4E"/>
    <w:rsid w:val="005F7C19"/>
    <w:rsid w:val="006003E9"/>
    <w:rsid w:val="00603301"/>
    <w:rsid w:val="006048D5"/>
    <w:rsid w:val="00605303"/>
    <w:rsid w:val="00605D55"/>
    <w:rsid w:val="00606C7E"/>
    <w:rsid w:val="0060762D"/>
    <w:rsid w:val="006159F5"/>
    <w:rsid w:val="00615F73"/>
    <w:rsid w:val="00616856"/>
    <w:rsid w:val="00616C1E"/>
    <w:rsid w:val="006177E8"/>
    <w:rsid w:val="00617E7D"/>
    <w:rsid w:val="00621462"/>
    <w:rsid w:val="00621661"/>
    <w:rsid w:val="006271C0"/>
    <w:rsid w:val="006271D8"/>
    <w:rsid w:val="00630398"/>
    <w:rsid w:val="00632ACA"/>
    <w:rsid w:val="00633195"/>
    <w:rsid w:val="00643769"/>
    <w:rsid w:val="00645982"/>
    <w:rsid w:val="0064706D"/>
    <w:rsid w:val="006509BC"/>
    <w:rsid w:val="0065122C"/>
    <w:rsid w:val="00655BF1"/>
    <w:rsid w:val="00660B5D"/>
    <w:rsid w:val="00665A94"/>
    <w:rsid w:val="006668EF"/>
    <w:rsid w:val="00670386"/>
    <w:rsid w:val="0067064B"/>
    <w:rsid w:val="006709F5"/>
    <w:rsid w:val="00674088"/>
    <w:rsid w:val="00674B5C"/>
    <w:rsid w:val="00675B24"/>
    <w:rsid w:val="00675B2F"/>
    <w:rsid w:val="00677D13"/>
    <w:rsid w:val="00680E99"/>
    <w:rsid w:val="006813F6"/>
    <w:rsid w:val="00681CF5"/>
    <w:rsid w:val="00682089"/>
    <w:rsid w:val="006830CF"/>
    <w:rsid w:val="00683836"/>
    <w:rsid w:val="00684376"/>
    <w:rsid w:val="006856BA"/>
    <w:rsid w:val="00686EA8"/>
    <w:rsid w:val="006905CF"/>
    <w:rsid w:val="00690D28"/>
    <w:rsid w:val="006918EE"/>
    <w:rsid w:val="00692485"/>
    <w:rsid w:val="00693684"/>
    <w:rsid w:val="00696C3A"/>
    <w:rsid w:val="00696FBF"/>
    <w:rsid w:val="006A0022"/>
    <w:rsid w:val="006A03FE"/>
    <w:rsid w:val="006A2269"/>
    <w:rsid w:val="006A340F"/>
    <w:rsid w:val="006A617E"/>
    <w:rsid w:val="006A7BD8"/>
    <w:rsid w:val="006B1564"/>
    <w:rsid w:val="006B18DC"/>
    <w:rsid w:val="006B4574"/>
    <w:rsid w:val="006B4EDF"/>
    <w:rsid w:val="006B51E5"/>
    <w:rsid w:val="006B6450"/>
    <w:rsid w:val="006C1628"/>
    <w:rsid w:val="006C1C28"/>
    <w:rsid w:val="006C225B"/>
    <w:rsid w:val="006C24CF"/>
    <w:rsid w:val="006C2968"/>
    <w:rsid w:val="006C4C4B"/>
    <w:rsid w:val="006C6184"/>
    <w:rsid w:val="006C62B2"/>
    <w:rsid w:val="006C6428"/>
    <w:rsid w:val="006C76C4"/>
    <w:rsid w:val="006C79C5"/>
    <w:rsid w:val="006D1F4F"/>
    <w:rsid w:val="006E0377"/>
    <w:rsid w:val="006E0FEF"/>
    <w:rsid w:val="006E14C4"/>
    <w:rsid w:val="006E1501"/>
    <w:rsid w:val="006E32C0"/>
    <w:rsid w:val="006E4B02"/>
    <w:rsid w:val="006E4E2A"/>
    <w:rsid w:val="006E660E"/>
    <w:rsid w:val="006E6B17"/>
    <w:rsid w:val="00700F8C"/>
    <w:rsid w:val="0070125C"/>
    <w:rsid w:val="007017AA"/>
    <w:rsid w:val="007019FF"/>
    <w:rsid w:val="00701DDE"/>
    <w:rsid w:val="007025AE"/>
    <w:rsid w:val="00702B9F"/>
    <w:rsid w:val="00704F3B"/>
    <w:rsid w:val="00706CA8"/>
    <w:rsid w:val="007135A2"/>
    <w:rsid w:val="007159B5"/>
    <w:rsid w:val="00715FA0"/>
    <w:rsid w:val="00716076"/>
    <w:rsid w:val="0071631E"/>
    <w:rsid w:val="00720D8B"/>
    <w:rsid w:val="00721A28"/>
    <w:rsid w:val="00721C90"/>
    <w:rsid w:val="00725670"/>
    <w:rsid w:val="00726ECD"/>
    <w:rsid w:val="00730FA1"/>
    <w:rsid w:val="007316D3"/>
    <w:rsid w:val="00736380"/>
    <w:rsid w:val="00741D9C"/>
    <w:rsid w:val="007441B4"/>
    <w:rsid w:val="00745326"/>
    <w:rsid w:val="007469C5"/>
    <w:rsid w:val="007474E6"/>
    <w:rsid w:val="00751007"/>
    <w:rsid w:val="00751D47"/>
    <w:rsid w:val="0075215D"/>
    <w:rsid w:val="0075368E"/>
    <w:rsid w:val="00756DF0"/>
    <w:rsid w:val="00764097"/>
    <w:rsid w:val="00765454"/>
    <w:rsid w:val="007657C8"/>
    <w:rsid w:val="0077251F"/>
    <w:rsid w:val="00772B07"/>
    <w:rsid w:val="00772C0E"/>
    <w:rsid w:val="00781553"/>
    <w:rsid w:val="007823D5"/>
    <w:rsid w:val="0078265A"/>
    <w:rsid w:val="007838C9"/>
    <w:rsid w:val="00792A25"/>
    <w:rsid w:val="007A24EE"/>
    <w:rsid w:val="007A4284"/>
    <w:rsid w:val="007B023A"/>
    <w:rsid w:val="007B3ECB"/>
    <w:rsid w:val="007B41E0"/>
    <w:rsid w:val="007B5DC3"/>
    <w:rsid w:val="007B6A0F"/>
    <w:rsid w:val="007B6CB1"/>
    <w:rsid w:val="007C7104"/>
    <w:rsid w:val="007C7219"/>
    <w:rsid w:val="007C7BCF"/>
    <w:rsid w:val="007D1D81"/>
    <w:rsid w:val="007D2CE9"/>
    <w:rsid w:val="007D3429"/>
    <w:rsid w:val="007D4E8B"/>
    <w:rsid w:val="007D52E9"/>
    <w:rsid w:val="007D537B"/>
    <w:rsid w:val="007D5855"/>
    <w:rsid w:val="007D5C3E"/>
    <w:rsid w:val="007E0B42"/>
    <w:rsid w:val="007E60D9"/>
    <w:rsid w:val="007F1002"/>
    <w:rsid w:val="007F167C"/>
    <w:rsid w:val="007F18A5"/>
    <w:rsid w:val="007F1AB2"/>
    <w:rsid w:val="007F5525"/>
    <w:rsid w:val="007F7CBB"/>
    <w:rsid w:val="00800A48"/>
    <w:rsid w:val="008021A3"/>
    <w:rsid w:val="008030B5"/>
    <w:rsid w:val="0080364E"/>
    <w:rsid w:val="00803B00"/>
    <w:rsid w:val="00803B86"/>
    <w:rsid w:val="0080432B"/>
    <w:rsid w:val="008046CB"/>
    <w:rsid w:val="00805F50"/>
    <w:rsid w:val="00807881"/>
    <w:rsid w:val="00810599"/>
    <w:rsid w:val="00811C5C"/>
    <w:rsid w:val="00813CC2"/>
    <w:rsid w:val="00816940"/>
    <w:rsid w:val="00822CA1"/>
    <w:rsid w:val="00823F91"/>
    <w:rsid w:val="00824FE7"/>
    <w:rsid w:val="00826937"/>
    <w:rsid w:val="00830836"/>
    <w:rsid w:val="00830B24"/>
    <w:rsid w:val="00830C72"/>
    <w:rsid w:val="0083194C"/>
    <w:rsid w:val="0083279F"/>
    <w:rsid w:val="008329B5"/>
    <w:rsid w:val="008331FD"/>
    <w:rsid w:val="00833E7A"/>
    <w:rsid w:val="008356A2"/>
    <w:rsid w:val="008369B8"/>
    <w:rsid w:val="00836B3B"/>
    <w:rsid w:val="00837ADE"/>
    <w:rsid w:val="00840B8C"/>
    <w:rsid w:val="00840FA6"/>
    <w:rsid w:val="008412B6"/>
    <w:rsid w:val="00842357"/>
    <w:rsid w:val="00842387"/>
    <w:rsid w:val="008430D2"/>
    <w:rsid w:val="00845B56"/>
    <w:rsid w:val="008510AA"/>
    <w:rsid w:val="00851B69"/>
    <w:rsid w:val="00852334"/>
    <w:rsid w:val="008536AB"/>
    <w:rsid w:val="008537EA"/>
    <w:rsid w:val="008538FB"/>
    <w:rsid w:val="00856949"/>
    <w:rsid w:val="0086190F"/>
    <w:rsid w:val="00862326"/>
    <w:rsid w:val="008623D5"/>
    <w:rsid w:val="00862EE6"/>
    <w:rsid w:val="00865EBC"/>
    <w:rsid w:val="00866871"/>
    <w:rsid w:val="00867CB7"/>
    <w:rsid w:val="00870C0A"/>
    <w:rsid w:val="008743D3"/>
    <w:rsid w:val="00876314"/>
    <w:rsid w:val="008765A0"/>
    <w:rsid w:val="00877046"/>
    <w:rsid w:val="00877CB7"/>
    <w:rsid w:val="0088300A"/>
    <w:rsid w:val="008837E2"/>
    <w:rsid w:val="0088419A"/>
    <w:rsid w:val="00885B67"/>
    <w:rsid w:val="00886504"/>
    <w:rsid w:val="00886692"/>
    <w:rsid w:val="00886FDA"/>
    <w:rsid w:val="00890A2F"/>
    <w:rsid w:val="00890F5E"/>
    <w:rsid w:val="008916B5"/>
    <w:rsid w:val="00892233"/>
    <w:rsid w:val="00892275"/>
    <w:rsid w:val="0089351E"/>
    <w:rsid w:val="00894B02"/>
    <w:rsid w:val="00894CAE"/>
    <w:rsid w:val="00895874"/>
    <w:rsid w:val="0089600C"/>
    <w:rsid w:val="00896A9F"/>
    <w:rsid w:val="008A097B"/>
    <w:rsid w:val="008A1288"/>
    <w:rsid w:val="008A7E47"/>
    <w:rsid w:val="008B047E"/>
    <w:rsid w:val="008B34FC"/>
    <w:rsid w:val="008B3D51"/>
    <w:rsid w:val="008C085E"/>
    <w:rsid w:val="008C0F76"/>
    <w:rsid w:val="008C1048"/>
    <w:rsid w:val="008C4543"/>
    <w:rsid w:val="008C45B2"/>
    <w:rsid w:val="008C4A09"/>
    <w:rsid w:val="008C61E1"/>
    <w:rsid w:val="008C65BA"/>
    <w:rsid w:val="008D241E"/>
    <w:rsid w:val="008D4A28"/>
    <w:rsid w:val="008D6365"/>
    <w:rsid w:val="008E072F"/>
    <w:rsid w:val="008E3EE7"/>
    <w:rsid w:val="008E402E"/>
    <w:rsid w:val="008E5861"/>
    <w:rsid w:val="008E5E0D"/>
    <w:rsid w:val="008E7B0C"/>
    <w:rsid w:val="008F0249"/>
    <w:rsid w:val="008F639F"/>
    <w:rsid w:val="008F7419"/>
    <w:rsid w:val="00900F33"/>
    <w:rsid w:val="0090180A"/>
    <w:rsid w:val="0090329D"/>
    <w:rsid w:val="00903C83"/>
    <w:rsid w:val="00904252"/>
    <w:rsid w:val="00904590"/>
    <w:rsid w:val="0090515E"/>
    <w:rsid w:val="0090563C"/>
    <w:rsid w:val="0090606C"/>
    <w:rsid w:val="00907786"/>
    <w:rsid w:val="00907859"/>
    <w:rsid w:val="00910E3D"/>
    <w:rsid w:val="00911F2D"/>
    <w:rsid w:val="00912C57"/>
    <w:rsid w:val="0091469D"/>
    <w:rsid w:val="00916F3A"/>
    <w:rsid w:val="0091711B"/>
    <w:rsid w:val="009212A2"/>
    <w:rsid w:val="009235BF"/>
    <w:rsid w:val="00924346"/>
    <w:rsid w:val="00924503"/>
    <w:rsid w:val="0093372F"/>
    <w:rsid w:val="00934F92"/>
    <w:rsid w:val="0093659D"/>
    <w:rsid w:val="00937815"/>
    <w:rsid w:val="00940464"/>
    <w:rsid w:val="00941A19"/>
    <w:rsid w:val="009428C3"/>
    <w:rsid w:val="009446BC"/>
    <w:rsid w:val="00944A88"/>
    <w:rsid w:val="00946670"/>
    <w:rsid w:val="00947B16"/>
    <w:rsid w:val="009507FE"/>
    <w:rsid w:val="00950D95"/>
    <w:rsid w:val="00952765"/>
    <w:rsid w:val="00952BF5"/>
    <w:rsid w:val="00953090"/>
    <w:rsid w:val="009538A9"/>
    <w:rsid w:val="00953D66"/>
    <w:rsid w:val="00953DA3"/>
    <w:rsid w:val="00953E01"/>
    <w:rsid w:val="0095622F"/>
    <w:rsid w:val="00956BE9"/>
    <w:rsid w:val="00957BED"/>
    <w:rsid w:val="0096078E"/>
    <w:rsid w:val="00961E6E"/>
    <w:rsid w:val="00964296"/>
    <w:rsid w:val="00965927"/>
    <w:rsid w:val="00971126"/>
    <w:rsid w:val="00971E3D"/>
    <w:rsid w:val="00973E18"/>
    <w:rsid w:val="00973F44"/>
    <w:rsid w:val="00974357"/>
    <w:rsid w:val="009743CB"/>
    <w:rsid w:val="0097465D"/>
    <w:rsid w:val="009747A9"/>
    <w:rsid w:val="00975BA2"/>
    <w:rsid w:val="0097605A"/>
    <w:rsid w:val="009761B2"/>
    <w:rsid w:val="009762A0"/>
    <w:rsid w:val="00977AAB"/>
    <w:rsid w:val="009817FE"/>
    <w:rsid w:val="00981D1F"/>
    <w:rsid w:val="0098215E"/>
    <w:rsid w:val="0098672D"/>
    <w:rsid w:val="00987459"/>
    <w:rsid w:val="00990753"/>
    <w:rsid w:val="00990964"/>
    <w:rsid w:val="00990CB9"/>
    <w:rsid w:val="00991655"/>
    <w:rsid w:val="00992FFD"/>
    <w:rsid w:val="00994CBC"/>
    <w:rsid w:val="00996538"/>
    <w:rsid w:val="0099789C"/>
    <w:rsid w:val="009A2F3A"/>
    <w:rsid w:val="009A46BB"/>
    <w:rsid w:val="009B206C"/>
    <w:rsid w:val="009B6152"/>
    <w:rsid w:val="009B653D"/>
    <w:rsid w:val="009B661B"/>
    <w:rsid w:val="009C3015"/>
    <w:rsid w:val="009C384B"/>
    <w:rsid w:val="009C3FAE"/>
    <w:rsid w:val="009C5275"/>
    <w:rsid w:val="009D01DB"/>
    <w:rsid w:val="009D0FC9"/>
    <w:rsid w:val="009D1E4F"/>
    <w:rsid w:val="009D3520"/>
    <w:rsid w:val="009D506E"/>
    <w:rsid w:val="009D5394"/>
    <w:rsid w:val="009D6090"/>
    <w:rsid w:val="009E04B2"/>
    <w:rsid w:val="009E0F4B"/>
    <w:rsid w:val="009E13FA"/>
    <w:rsid w:val="009E30F3"/>
    <w:rsid w:val="009E323A"/>
    <w:rsid w:val="009E34AE"/>
    <w:rsid w:val="009E599B"/>
    <w:rsid w:val="009E7438"/>
    <w:rsid w:val="009E7511"/>
    <w:rsid w:val="009F2915"/>
    <w:rsid w:val="009F4209"/>
    <w:rsid w:val="009F44B3"/>
    <w:rsid w:val="009F5230"/>
    <w:rsid w:val="00A03B60"/>
    <w:rsid w:val="00A05999"/>
    <w:rsid w:val="00A13804"/>
    <w:rsid w:val="00A1547F"/>
    <w:rsid w:val="00A172DE"/>
    <w:rsid w:val="00A1746B"/>
    <w:rsid w:val="00A17F0C"/>
    <w:rsid w:val="00A23658"/>
    <w:rsid w:val="00A24152"/>
    <w:rsid w:val="00A2477C"/>
    <w:rsid w:val="00A248F1"/>
    <w:rsid w:val="00A25269"/>
    <w:rsid w:val="00A2747D"/>
    <w:rsid w:val="00A30067"/>
    <w:rsid w:val="00A318A6"/>
    <w:rsid w:val="00A341D5"/>
    <w:rsid w:val="00A351A0"/>
    <w:rsid w:val="00A36C9A"/>
    <w:rsid w:val="00A372D4"/>
    <w:rsid w:val="00A40488"/>
    <w:rsid w:val="00A40549"/>
    <w:rsid w:val="00A41222"/>
    <w:rsid w:val="00A41713"/>
    <w:rsid w:val="00A4204E"/>
    <w:rsid w:val="00A42420"/>
    <w:rsid w:val="00A42F66"/>
    <w:rsid w:val="00A4525D"/>
    <w:rsid w:val="00A45890"/>
    <w:rsid w:val="00A46363"/>
    <w:rsid w:val="00A466CF"/>
    <w:rsid w:val="00A51570"/>
    <w:rsid w:val="00A52E86"/>
    <w:rsid w:val="00A530D4"/>
    <w:rsid w:val="00A53D8E"/>
    <w:rsid w:val="00A5416C"/>
    <w:rsid w:val="00A61A42"/>
    <w:rsid w:val="00A628A1"/>
    <w:rsid w:val="00A638B2"/>
    <w:rsid w:val="00A63EAF"/>
    <w:rsid w:val="00A6620F"/>
    <w:rsid w:val="00A675C1"/>
    <w:rsid w:val="00A70F81"/>
    <w:rsid w:val="00A71178"/>
    <w:rsid w:val="00A735B5"/>
    <w:rsid w:val="00A74276"/>
    <w:rsid w:val="00A7677D"/>
    <w:rsid w:val="00A778CF"/>
    <w:rsid w:val="00A8272E"/>
    <w:rsid w:val="00A829DF"/>
    <w:rsid w:val="00A8518F"/>
    <w:rsid w:val="00A8647A"/>
    <w:rsid w:val="00A91AB1"/>
    <w:rsid w:val="00A9292D"/>
    <w:rsid w:val="00A94E0B"/>
    <w:rsid w:val="00A954EE"/>
    <w:rsid w:val="00A95D37"/>
    <w:rsid w:val="00AA0F75"/>
    <w:rsid w:val="00AA1C2C"/>
    <w:rsid w:val="00AA2422"/>
    <w:rsid w:val="00AA2808"/>
    <w:rsid w:val="00AA4A17"/>
    <w:rsid w:val="00AB1676"/>
    <w:rsid w:val="00AB16E4"/>
    <w:rsid w:val="00AB1D4B"/>
    <w:rsid w:val="00AB234B"/>
    <w:rsid w:val="00AB2E12"/>
    <w:rsid w:val="00AB3C55"/>
    <w:rsid w:val="00AB44E3"/>
    <w:rsid w:val="00AB4E23"/>
    <w:rsid w:val="00AB748B"/>
    <w:rsid w:val="00AC1D67"/>
    <w:rsid w:val="00AC205A"/>
    <w:rsid w:val="00AC50D8"/>
    <w:rsid w:val="00AC6C03"/>
    <w:rsid w:val="00AC6C5B"/>
    <w:rsid w:val="00AC7FF9"/>
    <w:rsid w:val="00AD03BD"/>
    <w:rsid w:val="00AD3708"/>
    <w:rsid w:val="00AD7C0D"/>
    <w:rsid w:val="00AE41CA"/>
    <w:rsid w:val="00AE44D8"/>
    <w:rsid w:val="00AE5034"/>
    <w:rsid w:val="00AE7B72"/>
    <w:rsid w:val="00AF1B52"/>
    <w:rsid w:val="00AF2167"/>
    <w:rsid w:val="00AF4588"/>
    <w:rsid w:val="00AF7EBC"/>
    <w:rsid w:val="00B00D2F"/>
    <w:rsid w:val="00B01597"/>
    <w:rsid w:val="00B01768"/>
    <w:rsid w:val="00B03E2C"/>
    <w:rsid w:val="00B076EE"/>
    <w:rsid w:val="00B10169"/>
    <w:rsid w:val="00B12260"/>
    <w:rsid w:val="00B142F5"/>
    <w:rsid w:val="00B17034"/>
    <w:rsid w:val="00B2024E"/>
    <w:rsid w:val="00B204F4"/>
    <w:rsid w:val="00B2308A"/>
    <w:rsid w:val="00B2369B"/>
    <w:rsid w:val="00B23738"/>
    <w:rsid w:val="00B23B4D"/>
    <w:rsid w:val="00B24A81"/>
    <w:rsid w:val="00B24B1E"/>
    <w:rsid w:val="00B26930"/>
    <w:rsid w:val="00B27056"/>
    <w:rsid w:val="00B313FD"/>
    <w:rsid w:val="00B31CCD"/>
    <w:rsid w:val="00B32496"/>
    <w:rsid w:val="00B36710"/>
    <w:rsid w:val="00B36D3E"/>
    <w:rsid w:val="00B436B3"/>
    <w:rsid w:val="00B43F9C"/>
    <w:rsid w:val="00B45BFD"/>
    <w:rsid w:val="00B50765"/>
    <w:rsid w:val="00B50B61"/>
    <w:rsid w:val="00B51677"/>
    <w:rsid w:val="00B52CDD"/>
    <w:rsid w:val="00B53448"/>
    <w:rsid w:val="00B62104"/>
    <w:rsid w:val="00B63FFC"/>
    <w:rsid w:val="00B66C73"/>
    <w:rsid w:val="00B674AD"/>
    <w:rsid w:val="00B716BA"/>
    <w:rsid w:val="00B71CDD"/>
    <w:rsid w:val="00B71FFA"/>
    <w:rsid w:val="00B80AD5"/>
    <w:rsid w:val="00B80C54"/>
    <w:rsid w:val="00B851EE"/>
    <w:rsid w:val="00B8717A"/>
    <w:rsid w:val="00B87200"/>
    <w:rsid w:val="00B877CC"/>
    <w:rsid w:val="00B93222"/>
    <w:rsid w:val="00B93A6B"/>
    <w:rsid w:val="00B94372"/>
    <w:rsid w:val="00B95541"/>
    <w:rsid w:val="00B95FB6"/>
    <w:rsid w:val="00B97BA7"/>
    <w:rsid w:val="00BA1F92"/>
    <w:rsid w:val="00BA48B2"/>
    <w:rsid w:val="00BA4E4E"/>
    <w:rsid w:val="00BA6C84"/>
    <w:rsid w:val="00BB0452"/>
    <w:rsid w:val="00BB2222"/>
    <w:rsid w:val="00BB24B0"/>
    <w:rsid w:val="00BB2E92"/>
    <w:rsid w:val="00BB671F"/>
    <w:rsid w:val="00BC0380"/>
    <w:rsid w:val="00BC2049"/>
    <w:rsid w:val="00BC379F"/>
    <w:rsid w:val="00BC514A"/>
    <w:rsid w:val="00BC7068"/>
    <w:rsid w:val="00BC76BF"/>
    <w:rsid w:val="00BD0590"/>
    <w:rsid w:val="00BD0F91"/>
    <w:rsid w:val="00BD226C"/>
    <w:rsid w:val="00BD2F0D"/>
    <w:rsid w:val="00BD30E5"/>
    <w:rsid w:val="00BD3CF2"/>
    <w:rsid w:val="00BD4A5F"/>
    <w:rsid w:val="00BE1BCC"/>
    <w:rsid w:val="00BE3498"/>
    <w:rsid w:val="00BE6C03"/>
    <w:rsid w:val="00BF031C"/>
    <w:rsid w:val="00BF16DB"/>
    <w:rsid w:val="00BF3EA4"/>
    <w:rsid w:val="00BF6650"/>
    <w:rsid w:val="00BF6D0C"/>
    <w:rsid w:val="00C005D1"/>
    <w:rsid w:val="00C00BFB"/>
    <w:rsid w:val="00C0289F"/>
    <w:rsid w:val="00C034FC"/>
    <w:rsid w:val="00C1112D"/>
    <w:rsid w:val="00C11300"/>
    <w:rsid w:val="00C11D5C"/>
    <w:rsid w:val="00C1292B"/>
    <w:rsid w:val="00C132DC"/>
    <w:rsid w:val="00C13EAE"/>
    <w:rsid w:val="00C148B3"/>
    <w:rsid w:val="00C15A68"/>
    <w:rsid w:val="00C1605C"/>
    <w:rsid w:val="00C1676D"/>
    <w:rsid w:val="00C201ED"/>
    <w:rsid w:val="00C206D3"/>
    <w:rsid w:val="00C24A6E"/>
    <w:rsid w:val="00C2761E"/>
    <w:rsid w:val="00C27C3E"/>
    <w:rsid w:val="00C301AD"/>
    <w:rsid w:val="00C3204C"/>
    <w:rsid w:val="00C35604"/>
    <w:rsid w:val="00C36EE8"/>
    <w:rsid w:val="00C412B5"/>
    <w:rsid w:val="00C41BD9"/>
    <w:rsid w:val="00C4413C"/>
    <w:rsid w:val="00C44183"/>
    <w:rsid w:val="00C44F41"/>
    <w:rsid w:val="00C4699D"/>
    <w:rsid w:val="00C46B90"/>
    <w:rsid w:val="00C47F68"/>
    <w:rsid w:val="00C47FA2"/>
    <w:rsid w:val="00C50A37"/>
    <w:rsid w:val="00C512EE"/>
    <w:rsid w:val="00C52498"/>
    <w:rsid w:val="00C537E6"/>
    <w:rsid w:val="00C53B76"/>
    <w:rsid w:val="00C53EE2"/>
    <w:rsid w:val="00C5482D"/>
    <w:rsid w:val="00C55355"/>
    <w:rsid w:val="00C55BE6"/>
    <w:rsid w:val="00C561CF"/>
    <w:rsid w:val="00C60552"/>
    <w:rsid w:val="00C63281"/>
    <w:rsid w:val="00C6400D"/>
    <w:rsid w:val="00C66CDB"/>
    <w:rsid w:val="00C675A0"/>
    <w:rsid w:val="00C7090B"/>
    <w:rsid w:val="00C70A79"/>
    <w:rsid w:val="00C70BA0"/>
    <w:rsid w:val="00C7182B"/>
    <w:rsid w:val="00C72415"/>
    <w:rsid w:val="00C738FA"/>
    <w:rsid w:val="00C73953"/>
    <w:rsid w:val="00C75E8D"/>
    <w:rsid w:val="00C76B9A"/>
    <w:rsid w:val="00C808E3"/>
    <w:rsid w:val="00C80957"/>
    <w:rsid w:val="00C83408"/>
    <w:rsid w:val="00C83524"/>
    <w:rsid w:val="00C8545D"/>
    <w:rsid w:val="00C85806"/>
    <w:rsid w:val="00C862B5"/>
    <w:rsid w:val="00C8714C"/>
    <w:rsid w:val="00C92444"/>
    <w:rsid w:val="00C93DCC"/>
    <w:rsid w:val="00C945FF"/>
    <w:rsid w:val="00C95176"/>
    <w:rsid w:val="00C9573D"/>
    <w:rsid w:val="00C964DC"/>
    <w:rsid w:val="00C97100"/>
    <w:rsid w:val="00CA386B"/>
    <w:rsid w:val="00CA42A4"/>
    <w:rsid w:val="00CB0692"/>
    <w:rsid w:val="00CB17C8"/>
    <w:rsid w:val="00CB18BE"/>
    <w:rsid w:val="00CB352C"/>
    <w:rsid w:val="00CB3905"/>
    <w:rsid w:val="00CB4881"/>
    <w:rsid w:val="00CB5B36"/>
    <w:rsid w:val="00CB6CC5"/>
    <w:rsid w:val="00CB6D8D"/>
    <w:rsid w:val="00CB7179"/>
    <w:rsid w:val="00CC069C"/>
    <w:rsid w:val="00CC0E01"/>
    <w:rsid w:val="00CC1F08"/>
    <w:rsid w:val="00CC2F00"/>
    <w:rsid w:val="00CC3530"/>
    <w:rsid w:val="00CC3E2C"/>
    <w:rsid w:val="00CC5479"/>
    <w:rsid w:val="00CC55C7"/>
    <w:rsid w:val="00CC7399"/>
    <w:rsid w:val="00CD24AC"/>
    <w:rsid w:val="00CD2F9C"/>
    <w:rsid w:val="00CD3484"/>
    <w:rsid w:val="00CD3A75"/>
    <w:rsid w:val="00CD4F9C"/>
    <w:rsid w:val="00CD6969"/>
    <w:rsid w:val="00CD747E"/>
    <w:rsid w:val="00CE4C50"/>
    <w:rsid w:val="00CE60FB"/>
    <w:rsid w:val="00CF0D11"/>
    <w:rsid w:val="00CF3B99"/>
    <w:rsid w:val="00CF416C"/>
    <w:rsid w:val="00CF599F"/>
    <w:rsid w:val="00CF60F3"/>
    <w:rsid w:val="00CF6228"/>
    <w:rsid w:val="00CF63EA"/>
    <w:rsid w:val="00CF6863"/>
    <w:rsid w:val="00CF6FCE"/>
    <w:rsid w:val="00CF76F2"/>
    <w:rsid w:val="00D01C69"/>
    <w:rsid w:val="00D069B5"/>
    <w:rsid w:val="00D11BC7"/>
    <w:rsid w:val="00D12511"/>
    <w:rsid w:val="00D1296B"/>
    <w:rsid w:val="00D12CF1"/>
    <w:rsid w:val="00D12DD7"/>
    <w:rsid w:val="00D14331"/>
    <w:rsid w:val="00D20D37"/>
    <w:rsid w:val="00D21E2C"/>
    <w:rsid w:val="00D23140"/>
    <w:rsid w:val="00D2493E"/>
    <w:rsid w:val="00D249A3"/>
    <w:rsid w:val="00D25006"/>
    <w:rsid w:val="00D30DEF"/>
    <w:rsid w:val="00D3280D"/>
    <w:rsid w:val="00D32F3D"/>
    <w:rsid w:val="00D332AF"/>
    <w:rsid w:val="00D33559"/>
    <w:rsid w:val="00D33723"/>
    <w:rsid w:val="00D337CE"/>
    <w:rsid w:val="00D33F08"/>
    <w:rsid w:val="00D3499D"/>
    <w:rsid w:val="00D35469"/>
    <w:rsid w:val="00D35A17"/>
    <w:rsid w:val="00D363B0"/>
    <w:rsid w:val="00D37A8E"/>
    <w:rsid w:val="00D4011C"/>
    <w:rsid w:val="00D41B23"/>
    <w:rsid w:val="00D41F2A"/>
    <w:rsid w:val="00D45176"/>
    <w:rsid w:val="00D46CB7"/>
    <w:rsid w:val="00D50126"/>
    <w:rsid w:val="00D516D2"/>
    <w:rsid w:val="00D51B2C"/>
    <w:rsid w:val="00D5206C"/>
    <w:rsid w:val="00D52838"/>
    <w:rsid w:val="00D530CD"/>
    <w:rsid w:val="00D532B2"/>
    <w:rsid w:val="00D5339B"/>
    <w:rsid w:val="00D56751"/>
    <w:rsid w:val="00D57E33"/>
    <w:rsid w:val="00D57F6F"/>
    <w:rsid w:val="00D631EE"/>
    <w:rsid w:val="00D63933"/>
    <w:rsid w:val="00D63B6F"/>
    <w:rsid w:val="00D63EEF"/>
    <w:rsid w:val="00D647E6"/>
    <w:rsid w:val="00D65853"/>
    <w:rsid w:val="00D663E5"/>
    <w:rsid w:val="00D670A8"/>
    <w:rsid w:val="00D67972"/>
    <w:rsid w:val="00D7362C"/>
    <w:rsid w:val="00D7472D"/>
    <w:rsid w:val="00D74CD8"/>
    <w:rsid w:val="00D774DF"/>
    <w:rsid w:val="00D80E72"/>
    <w:rsid w:val="00D8351E"/>
    <w:rsid w:val="00D83ECC"/>
    <w:rsid w:val="00D84AF6"/>
    <w:rsid w:val="00D8593D"/>
    <w:rsid w:val="00D91CE4"/>
    <w:rsid w:val="00D92A48"/>
    <w:rsid w:val="00D93ED3"/>
    <w:rsid w:val="00D94025"/>
    <w:rsid w:val="00D942A3"/>
    <w:rsid w:val="00D96BD9"/>
    <w:rsid w:val="00D97870"/>
    <w:rsid w:val="00DA1970"/>
    <w:rsid w:val="00DA309A"/>
    <w:rsid w:val="00DA46A8"/>
    <w:rsid w:val="00DB12C6"/>
    <w:rsid w:val="00DB1F27"/>
    <w:rsid w:val="00DB2387"/>
    <w:rsid w:val="00DB43A3"/>
    <w:rsid w:val="00DC00AE"/>
    <w:rsid w:val="00DC2D64"/>
    <w:rsid w:val="00DC4A4E"/>
    <w:rsid w:val="00DC62BC"/>
    <w:rsid w:val="00DC7024"/>
    <w:rsid w:val="00DD1655"/>
    <w:rsid w:val="00DD22EF"/>
    <w:rsid w:val="00DD2A73"/>
    <w:rsid w:val="00DD2BE1"/>
    <w:rsid w:val="00DD2F49"/>
    <w:rsid w:val="00DD2F5B"/>
    <w:rsid w:val="00DD4C72"/>
    <w:rsid w:val="00DD66B8"/>
    <w:rsid w:val="00DD788E"/>
    <w:rsid w:val="00DE0E3E"/>
    <w:rsid w:val="00DE0FCB"/>
    <w:rsid w:val="00DE554B"/>
    <w:rsid w:val="00DE63B9"/>
    <w:rsid w:val="00DE6902"/>
    <w:rsid w:val="00DF02F4"/>
    <w:rsid w:val="00DF0FCB"/>
    <w:rsid w:val="00DF10BD"/>
    <w:rsid w:val="00DF2DE3"/>
    <w:rsid w:val="00DF35BC"/>
    <w:rsid w:val="00DF43D0"/>
    <w:rsid w:val="00DF5B24"/>
    <w:rsid w:val="00DF65C3"/>
    <w:rsid w:val="00E00441"/>
    <w:rsid w:val="00E03616"/>
    <w:rsid w:val="00E03EDF"/>
    <w:rsid w:val="00E050C2"/>
    <w:rsid w:val="00E0535F"/>
    <w:rsid w:val="00E13810"/>
    <w:rsid w:val="00E13A1B"/>
    <w:rsid w:val="00E160BC"/>
    <w:rsid w:val="00E168F9"/>
    <w:rsid w:val="00E21174"/>
    <w:rsid w:val="00E21D34"/>
    <w:rsid w:val="00E25513"/>
    <w:rsid w:val="00E26E86"/>
    <w:rsid w:val="00E30B7B"/>
    <w:rsid w:val="00E320E0"/>
    <w:rsid w:val="00E3211F"/>
    <w:rsid w:val="00E3781F"/>
    <w:rsid w:val="00E37D6B"/>
    <w:rsid w:val="00E4212B"/>
    <w:rsid w:val="00E44F62"/>
    <w:rsid w:val="00E46494"/>
    <w:rsid w:val="00E479BA"/>
    <w:rsid w:val="00E503CD"/>
    <w:rsid w:val="00E50BA1"/>
    <w:rsid w:val="00E51812"/>
    <w:rsid w:val="00E52150"/>
    <w:rsid w:val="00E5218C"/>
    <w:rsid w:val="00E53BE9"/>
    <w:rsid w:val="00E56F88"/>
    <w:rsid w:val="00E5792A"/>
    <w:rsid w:val="00E60733"/>
    <w:rsid w:val="00E63846"/>
    <w:rsid w:val="00E647FB"/>
    <w:rsid w:val="00E65FCF"/>
    <w:rsid w:val="00E66799"/>
    <w:rsid w:val="00E66B47"/>
    <w:rsid w:val="00E67F1D"/>
    <w:rsid w:val="00E75231"/>
    <w:rsid w:val="00E75542"/>
    <w:rsid w:val="00E75BCF"/>
    <w:rsid w:val="00E76ECC"/>
    <w:rsid w:val="00E824FA"/>
    <w:rsid w:val="00E83994"/>
    <w:rsid w:val="00E873D1"/>
    <w:rsid w:val="00E874E6"/>
    <w:rsid w:val="00E875D3"/>
    <w:rsid w:val="00E90202"/>
    <w:rsid w:val="00E90428"/>
    <w:rsid w:val="00E92055"/>
    <w:rsid w:val="00E9216D"/>
    <w:rsid w:val="00E92D4E"/>
    <w:rsid w:val="00E93CC8"/>
    <w:rsid w:val="00E94239"/>
    <w:rsid w:val="00E96569"/>
    <w:rsid w:val="00E96BBF"/>
    <w:rsid w:val="00EA15CE"/>
    <w:rsid w:val="00EA1D18"/>
    <w:rsid w:val="00EA2943"/>
    <w:rsid w:val="00EA3562"/>
    <w:rsid w:val="00EA59A3"/>
    <w:rsid w:val="00EA6531"/>
    <w:rsid w:val="00EA77FE"/>
    <w:rsid w:val="00EB1D0C"/>
    <w:rsid w:val="00EB26F2"/>
    <w:rsid w:val="00EB3ECD"/>
    <w:rsid w:val="00EB514D"/>
    <w:rsid w:val="00EC0FCD"/>
    <w:rsid w:val="00EC139B"/>
    <w:rsid w:val="00EC1EDA"/>
    <w:rsid w:val="00EC33BE"/>
    <w:rsid w:val="00EC4658"/>
    <w:rsid w:val="00EC4882"/>
    <w:rsid w:val="00EC48C0"/>
    <w:rsid w:val="00EC6464"/>
    <w:rsid w:val="00EC6EDB"/>
    <w:rsid w:val="00ED2600"/>
    <w:rsid w:val="00ED276C"/>
    <w:rsid w:val="00ED2813"/>
    <w:rsid w:val="00ED406C"/>
    <w:rsid w:val="00ED4291"/>
    <w:rsid w:val="00ED4A57"/>
    <w:rsid w:val="00ED4E46"/>
    <w:rsid w:val="00EE19E0"/>
    <w:rsid w:val="00EE3CC9"/>
    <w:rsid w:val="00EE52A0"/>
    <w:rsid w:val="00EE5CAE"/>
    <w:rsid w:val="00EF071D"/>
    <w:rsid w:val="00EF1D68"/>
    <w:rsid w:val="00EF3591"/>
    <w:rsid w:val="00EF415C"/>
    <w:rsid w:val="00EF4450"/>
    <w:rsid w:val="00EF5ACB"/>
    <w:rsid w:val="00EF6577"/>
    <w:rsid w:val="00EF6A34"/>
    <w:rsid w:val="00EF75DD"/>
    <w:rsid w:val="00EF7BA9"/>
    <w:rsid w:val="00F00462"/>
    <w:rsid w:val="00F01E5B"/>
    <w:rsid w:val="00F02B5A"/>
    <w:rsid w:val="00F0416F"/>
    <w:rsid w:val="00F04DB8"/>
    <w:rsid w:val="00F06A2E"/>
    <w:rsid w:val="00F07000"/>
    <w:rsid w:val="00F071B7"/>
    <w:rsid w:val="00F15EA8"/>
    <w:rsid w:val="00F20FA1"/>
    <w:rsid w:val="00F22A3A"/>
    <w:rsid w:val="00F22C80"/>
    <w:rsid w:val="00F23742"/>
    <w:rsid w:val="00F23D27"/>
    <w:rsid w:val="00F2663C"/>
    <w:rsid w:val="00F26C05"/>
    <w:rsid w:val="00F30FCE"/>
    <w:rsid w:val="00F31EA6"/>
    <w:rsid w:val="00F35D9D"/>
    <w:rsid w:val="00F37D65"/>
    <w:rsid w:val="00F417CC"/>
    <w:rsid w:val="00F41C89"/>
    <w:rsid w:val="00F438A3"/>
    <w:rsid w:val="00F457B3"/>
    <w:rsid w:val="00F47D53"/>
    <w:rsid w:val="00F5085E"/>
    <w:rsid w:val="00F53DAC"/>
    <w:rsid w:val="00F57106"/>
    <w:rsid w:val="00F576CC"/>
    <w:rsid w:val="00F60439"/>
    <w:rsid w:val="00F60CA4"/>
    <w:rsid w:val="00F6242F"/>
    <w:rsid w:val="00F630EC"/>
    <w:rsid w:val="00F63933"/>
    <w:rsid w:val="00F648AA"/>
    <w:rsid w:val="00F65A73"/>
    <w:rsid w:val="00F70A40"/>
    <w:rsid w:val="00F7420E"/>
    <w:rsid w:val="00F76F91"/>
    <w:rsid w:val="00F80B69"/>
    <w:rsid w:val="00F80E3F"/>
    <w:rsid w:val="00F82250"/>
    <w:rsid w:val="00F83439"/>
    <w:rsid w:val="00F83755"/>
    <w:rsid w:val="00F83BA1"/>
    <w:rsid w:val="00F85FB4"/>
    <w:rsid w:val="00F8648C"/>
    <w:rsid w:val="00F87FD6"/>
    <w:rsid w:val="00F90D71"/>
    <w:rsid w:val="00F90E44"/>
    <w:rsid w:val="00F90EBF"/>
    <w:rsid w:val="00F91045"/>
    <w:rsid w:val="00F929F0"/>
    <w:rsid w:val="00F92E67"/>
    <w:rsid w:val="00F95823"/>
    <w:rsid w:val="00F96852"/>
    <w:rsid w:val="00F97BDE"/>
    <w:rsid w:val="00FA0E71"/>
    <w:rsid w:val="00FA37DD"/>
    <w:rsid w:val="00FA49FF"/>
    <w:rsid w:val="00FA5625"/>
    <w:rsid w:val="00FB018A"/>
    <w:rsid w:val="00FB03D8"/>
    <w:rsid w:val="00FB0D6D"/>
    <w:rsid w:val="00FB0DF5"/>
    <w:rsid w:val="00FB2990"/>
    <w:rsid w:val="00FB30EB"/>
    <w:rsid w:val="00FB5EFC"/>
    <w:rsid w:val="00FB7659"/>
    <w:rsid w:val="00FC20A2"/>
    <w:rsid w:val="00FC20DE"/>
    <w:rsid w:val="00FC2C09"/>
    <w:rsid w:val="00FC2F69"/>
    <w:rsid w:val="00FC47E1"/>
    <w:rsid w:val="00FC76B2"/>
    <w:rsid w:val="00FC7DD4"/>
    <w:rsid w:val="00FD1244"/>
    <w:rsid w:val="00FD30BC"/>
    <w:rsid w:val="00FD3326"/>
    <w:rsid w:val="00FD3A07"/>
    <w:rsid w:val="00FD3AC6"/>
    <w:rsid w:val="00FD5992"/>
    <w:rsid w:val="00FD6439"/>
    <w:rsid w:val="00FE0E79"/>
    <w:rsid w:val="00FE1300"/>
    <w:rsid w:val="00FE1613"/>
    <w:rsid w:val="00FE192B"/>
    <w:rsid w:val="00FE5117"/>
    <w:rsid w:val="00FE5BE0"/>
    <w:rsid w:val="00FE5E85"/>
    <w:rsid w:val="00FF0195"/>
    <w:rsid w:val="00FF0551"/>
    <w:rsid w:val="00FF47C8"/>
    <w:rsid w:val="00FF62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EC09DCC"/>
  <w15:docId w15:val="{5353CED5-875F-044C-8737-793C294C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" w:eastAsia="Times New Roman" w:hAnsi="Helvetica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7CC"/>
    <w:pPr>
      <w:jc w:val="both"/>
    </w:pPr>
    <w:rPr>
      <w:sz w:val="22"/>
    </w:rPr>
  </w:style>
  <w:style w:type="paragraph" w:styleId="Titre1">
    <w:name w:val="heading 1"/>
    <w:next w:val="Normal"/>
    <w:qFormat/>
    <w:rsid w:val="00270A69"/>
    <w:pPr>
      <w:keepNext/>
      <w:numPr>
        <w:numId w:val="1"/>
      </w:numPr>
      <w:suppressAutoHyphens/>
      <w:spacing w:before="120" w:after="120"/>
      <w:outlineLvl w:val="0"/>
    </w:pPr>
    <w:rPr>
      <w:rFonts w:asciiTheme="minorHAnsi" w:hAnsiTheme="minorHAnsi"/>
      <w:b/>
      <w:bCs/>
      <w:kern w:val="28"/>
      <w:sz w:val="28"/>
      <w:lang w:val="fr-CA" w:eastAsia="ar-SA"/>
    </w:rPr>
  </w:style>
  <w:style w:type="paragraph" w:styleId="Titre2">
    <w:name w:val="heading 2"/>
    <w:next w:val="Normal"/>
    <w:link w:val="Titre2Car"/>
    <w:qFormat/>
    <w:rsid w:val="00270A69"/>
    <w:pPr>
      <w:keepNext/>
      <w:numPr>
        <w:ilvl w:val="1"/>
        <w:numId w:val="1"/>
      </w:numPr>
      <w:spacing w:before="120" w:after="120"/>
      <w:outlineLvl w:val="1"/>
    </w:pPr>
    <w:rPr>
      <w:rFonts w:asciiTheme="minorHAnsi" w:hAnsiTheme="minorHAnsi"/>
      <w:b/>
      <w:iCs/>
      <w:sz w:val="24"/>
    </w:rPr>
  </w:style>
  <w:style w:type="paragraph" w:styleId="Titre3">
    <w:name w:val="heading 3"/>
    <w:next w:val="Normal"/>
    <w:qFormat/>
    <w:rsid w:val="00270A69"/>
    <w:pPr>
      <w:keepNext/>
      <w:numPr>
        <w:ilvl w:val="2"/>
        <w:numId w:val="1"/>
      </w:numPr>
      <w:spacing w:before="120" w:after="120"/>
      <w:outlineLvl w:val="2"/>
    </w:pPr>
    <w:rPr>
      <w:rFonts w:asciiTheme="minorHAnsi" w:hAnsiTheme="minorHAnsi"/>
      <w:b/>
      <w:bCs/>
    </w:rPr>
  </w:style>
  <w:style w:type="paragraph" w:styleId="Titre4">
    <w:name w:val="heading 4"/>
    <w:next w:val="Normal"/>
    <w:qFormat/>
    <w:rsid w:val="00A53D8E"/>
    <w:pPr>
      <w:keepNext/>
      <w:numPr>
        <w:ilvl w:val="3"/>
        <w:numId w:val="1"/>
      </w:numPr>
      <w:spacing w:before="240" w:after="60"/>
      <w:outlineLvl w:val="3"/>
    </w:pPr>
    <w:rPr>
      <w:rFonts w:asciiTheme="minorHAnsi" w:hAnsiTheme="minorHAnsi"/>
      <w:szCs w:val="28"/>
    </w:rPr>
  </w:style>
  <w:style w:type="paragraph" w:styleId="Titre5">
    <w:name w:val="heading 5"/>
    <w:next w:val="Normal"/>
    <w:qFormat/>
    <w:rsid w:val="00A53D8E"/>
    <w:pPr>
      <w:numPr>
        <w:ilvl w:val="4"/>
        <w:numId w:val="1"/>
      </w:numPr>
      <w:spacing w:before="240" w:after="60"/>
      <w:outlineLvl w:val="4"/>
    </w:pPr>
    <w:rPr>
      <w:rFonts w:asciiTheme="minorHAnsi" w:hAnsiTheme="minorHAnsi"/>
      <w:b/>
      <w:bCs/>
      <w:i/>
      <w:iCs/>
      <w:sz w:val="26"/>
      <w:szCs w:val="26"/>
    </w:rPr>
  </w:style>
  <w:style w:type="paragraph" w:styleId="Titre6">
    <w:name w:val="heading 6"/>
    <w:next w:val="Normal"/>
    <w:qFormat/>
    <w:rsid w:val="00A53D8E"/>
    <w:pPr>
      <w:numPr>
        <w:ilvl w:val="5"/>
        <w:numId w:val="1"/>
      </w:numPr>
      <w:spacing w:before="240" w:after="60"/>
      <w:outlineLvl w:val="5"/>
    </w:pPr>
    <w:rPr>
      <w:b/>
      <w:bCs/>
    </w:rPr>
  </w:style>
  <w:style w:type="paragraph" w:styleId="Titre7">
    <w:name w:val="heading 7"/>
    <w:next w:val="Normal"/>
    <w:qFormat/>
    <w:rsid w:val="00A53D8E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Titre8">
    <w:name w:val="heading 8"/>
    <w:next w:val="Normal"/>
    <w:qFormat/>
    <w:rsid w:val="00A53D8E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Titre9">
    <w:name w:val="heading 9"/>
    <w:next w:val="Normal"/>
    <w:qFormat/>
    <w:rsid w:val="00A53D8E"/>
    <w:pPr>
      <w:numPr>
        <w:ilvl w:val="8"/>
        <w:numId w:val="1"/>
      </w:numPr>
      <w:spacing w:before="240" w:after="60"/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867CB7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867CB7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867CB7"/>
    <w:rPr>
      <w:rFonts w:cs="Times New Roman"/>
    </w:rPr>
  </w:style>
  <w:style w:type="paragraph" w:styleId="Textedebulles">
    <w:name w:val="Balloon Text"/>
    <w:basedOn w:val="Normal"/>
    <w:semiHidden/>
    <w:rsid w:val="00867CB7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rsid w:val="0062146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621462"/>
  </w:style>
  <w:style w:type="paragraph" w:styleId="Objetducommentaire">
    <w:name w:val="annotation subject"/>
    <w:basedOn w:val="Commentaire"/>
    <w:next w:val="Commentaire"/>
    <w:semiHidden/>
    <w:rsid w:val="00621462"/>
    <w:rPr>
      <w:b/>
      <w:bCs/>
    </w:rPr>
  </w:style>
  <w:style w:type="paragraph" w:styleId="PrformatHTML">
    <w:name w:val="HTML Preformatted"/>
    <w:basedOn w:val="Normal"/>
    <w:link w:val="PrformatHTMLCar"/>
    <w:uiPriority w:val="99"/>
    <w:rsid w:val="00BB67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CB6CC5"/>
    <w:rPr>
      <w:rFonts w:ascii="Arial" w:hAnsi="Arial" w:cs="Arial"/>
      <w:sz w:val="22"/>
      <w:szCs w:val="22"/>
    </w:rPr>
  </w:style>
  <w:style w:type="table" w:styleId="Grilledutableau">
    <w:name w:val="Table Grid"/>
    <w:basedOn w:val="TableauNormal"/>
    <w:uiPriority w:val="59"/>
    <w:rsid w:val="00CB6C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tedefin">
    <w:name w:val="endnote text"/>
    <w:basedOn w:val="Normal"/>
    <w:link w:val="NotedefinCar"/>
    <w:rsid w:val="003048E3"/>
  </w:style>
  <w:style w:type="character" w:customStyle="1" w:styleId="NotedefinCar">
    <w:name w:val="Note de fin Car"/>
    <w:basedOn w:val="Policepardfaut"/>
    <w:link w:val="Notedefin"/>
    <w:rsid w:val="003048E3"/>
    <w:rPr>
      <w:rFonts w:ascii="Arial" w:hAnsi="Arial"/>
    </w:rPr>
  </w:style>
  <w:style w:type="character" w:styleId="Appeldenotedefin">
    <w:name w:val="endnote reference"/>
    <w:basedOn w:val="Policepardfaut"/>
    <w:rsid w:val="003048E3"/>
    <w:rPr>
      <w:vertAlign w:val="superscript"/>
    </w:rPr>
  </w:style>
  <w:style w:type="paragraph" w:styleId="En-ttedetabledesmatires">
    <w:name w:val="TOC Heading"/>
    <w:basedOn w:val="Titre1"/>
    <w:next w:val="Normal"/>
    <w:uiPriority w:val="39"/>
    <w:qFormat/>
    <w:rsid w:val="00293CFF"/>
    <w:pPr>
      <w:keepLines/>
      <w:numPr>
        <w:numId w:val="0"/>
      </w:numPr>
      <w:suppressAutoHyphens w:val="0"/>
      <w:spacing w:before="480" w:line="276" w:lineRule="auto"/>
      <w:outlineLvl w:val="9"/>
    </w:pPr>
    <w:rPr>
      <w:rFonts w:ascii="Cambria" w:hAnsi="Cambria" w:cs="Times New Roman"/>
      <w:color w:val="365F91"/>
      <w:kern w:val="0"/>
      <w:szCs w:val="28"/>
      <w:lang w:val="fr-FR" w:eastAsia="en-US"/>
    </w:rPr>
  </w:style>
  <w:style w:type="paragraph" w:customStyle="1" w:styleId="spip">
    <w:name w:val="spip"/>
    <w:basedOn w:val="Normal"/>
    <w:rsid w:val="00FC20A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F417CC"/>
    <w:pPr>
      <w:spacing w:after="200" w:line="276" w:lineRule="auto"/>
      <w:ind w:left="720"/>
      <w:contextualSpacing/>
    </w:pPr>
    <w:rPr>
      <w:rFonts w:cs="Times New Roman"/>
    </w:rPr>
  </w:style>
  <w:style w:type="paragraph" w:styleId="TM1">
    <w:name w:val="toc 1"/>
    <w:basedOn w:val="Normal"/>
    <w:next w:val="Normal"/>
    <w:autoRedefine/>
    <w:uiPriority w:val="39"/>
    <w:rsid w:val="00FC20A2"/>
  </w:style>
  <w:style w:type="character" w:styleId="Lienhypertexte">
    <w:name w:val="Hyperlink"/>
    <w:basedOn w:val="Policepardfaut"/>
    <w:rsid w:val="00FC20A2"/>
    <w:rPr>
      <w:color w:val="0000FF"/>
      <w:u w:val="single"/>
    </w:rPr>
  </w:style>
  <w:style w:type="paragraph" w:styleId="TM2">
    <w:name w:val="toc 2"/>
    <w:basedOn w:val="Normal"/>
    <w:next w:val="Normal"/>
    <w:autoRedefine/>
    <w:uiPriority w:val="39"/>
    <w:rsid w:val="00FC20A2"/>
    <w:pPr>
      <w:ind w:left="240"/>
    </w:pPr>
    <w:rPr>
      <w:rFonts w:ascii="Times New Roman" w:hAnsi="Times New Roman" w:cs="Times New Roman"/>
      <w:sz w:val="24"/>
      <w:szCs w:val="24"/>
    </w:rPr>
  </w:style>
  <w:style w:type="paragraph" w:styleId="TM3">
    <w:name w:val="toc 3"/>
    <w:basedOn w:val="Normal"/>
    <w:next w:val="Normal"/>
    <w:autoRedefine/>
    <w:uiPriority w:val="39"/>
    <w:rsid w:val="00FC20A2"/>
    <w:pPr>
      <w:ind w:left="480"/>
    </w:pPr>
    <w:rPr>
      <w:rFonts w:ascii="Times New Roman" w:hAnsi="Times New Roman" w:cs="Times New Roman"/>
      <w:sz w:val="24"/>
      <w:szCs w:val="24"/>
    </w:rPr>
  </w:style>
  <w:style w:type="paragraph" w:styleId="Titre">
    <w:name w:val="Title"/>
    <w:next w:val="Normal"/>
    <w:link w:val="TitreCar"/>
    <w:qFormat/>
    <w:rsid w:val="00A53D8E"/>
    <w:rPr>
      <w:rFonts w:asciiTheme="minorHAnsi" w:hAnsiTheme="minorHAnsi"/>
      <w:b/>
      <w:iCs/>
    </w:rPr>
  </w:style>
  <w:style w:type="character" w:customStyle="1" w:styleId="TitreCar">
    <w:name w:val="Titre Car"/>
    <w:basedOn w:val="Policepardfaut"/>
    <w:link w:val="Titre"/>
    <w:rsid w:val="00A53D8E"/>
    <w:rPr>
      <w:rFonts w:asciiTheme="minorHAnsi" w:hAnsiTheme="minorHAnsi"/>
      <w:b/>
      <w:iCs/>
    </w:rPr>
  </w:style>
  <w:style w:type="paragraph" w:styleId="Textebrut">
    <w:name w:val="Plain Text"/>
    <w:basedOn w:val="Normal"/>
    <w:link w:val="TextebrutCar"/>
    <w:uiPriority w:val="99"/>
    <w:unhideWhenUsed/>
    <w:rsid w:val="0026076F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ebrutCar">
    <w:name w:val="Texte brut Car"/>
    <w:basedOn w:val="Policepardfaut"/>
    <w:link w:val="Textebrut"/>
    <w:uiPriority w:val="99"/>
    <w:rsid w:val="0026076F"/>
    <w:rPr>
      <w:rFonts w:ascii="Consolas" w:eastAsia="Calibri" w:hAnsi="Consolas" w:cs="Times New Roman"/>
      <w:sz w:val="21"/>
      <w:szCs w:val="21"/>
      <w:lang w:eastAsia="en-US"/>
    </w:rPr>
  </w:style>
  <w:style w:type="paragraph" w:styleId="Notedebasdepage">
    <w:name w:val="footnote text"/>
    <w:basedOn w:val="Normal"/>
    <w:link w:val="NotedebasdepageCar"/>
    <w:uiPriority w:val="99"/>
    <w:rsid w:val="0026076F"/>
  </w:style>
  <w:style w:type="character" w:customStyle="1" w:styleId="NotedebasdepageCar">
    <w:name w:val="Note de bas de page Car"/>
    <w:basedOn w:val="Policepardfaut"/>
    <w:link w:val="Notedebasdepage"/>
    <w:uiPriority w:val="99"/>
    <w:rsid w:val="0026076F"/>
    <w:rPr>
      <w:rFonts w:ascii="Arial" w:hAnsi="Arial"/>
    </w:rPr>
  </w:style>
  <w:style w:type="character" w:styleId="Appelnotedebasdep">
    <w:name w:val="footnote reference"/>
    <w:basedOn w:val="Policepardfaut"/>
    <w:uiPriority w:val="99"/>
    <w:rsid w:val="0026076F"/>
    <w:rPr>
      <w:vertAlign w:val="superscript"/>
    </w:rPr>
  </w:style>
  <w:style w:type="character" w:customStyle="1" w:styleId="PrformatHTMLCar">
    <w:name w:val="Préformaté HTML Car"/>
    <w:basedOn w:val="Policepardfaut"/>
    <w:link w:val="PrformatHTML"/>
    <w:uiPriority w:val="99"/>
    <w:rsid w:val="003A467E"/>
    <w:rPr>
      <w:rFonts w:ascii="Courier New" w:hAnsi="Courier New" w:cs="Courier New"/>
      <w:color w:val="000000"/>
      <w:sz w:val="18"/>
      <w:szCs w:val="18"/>
    </w:rPr>
  </w:style>
  <w:style w:type="paragraph" w:customStyle="1" w:styleId="Typedudocument">
    <w:name w:val="Type du document"/>
    <w:basedOn w:val="Normal"/>
    <w:next w:val="Normal"/>
    <w:rsid w:val="00992FFD"/>
    <w:pPr>
      <w:spacing w:before="360"/>
      <w:jc w:val="center"/>
    </w:pPr>
    <w:rPr>
      <w:rFonts w:ascii="Times New Roman" w:hAnsi="Times New Roman" w:cs="Times New Roman"/>
      <w:b/>
      <w:sz w:val="24"/>
      <w:szCs w:val="24"/>
      <w:lang w:val="en-GB" w:eastAsia="de-DE"/>
    </w:rPr>
  </w:style>
  <w:style w:type="paragraph" w:styleId="Rvision">
    <w:name w:val="Revision"/>
    <w:hidden/>
    <w:uiPriority w:val="99"/>
    <w:semiHidden/>
    <w:rsid w:val="00F04DB8"/>
    <w:rPr>
      <w:rFonts w:ascii="Arial" w:hAnsi="Arial"/>
      <w:sz w:val="22"/>
    </w:rPr>
  </w:style>
  <w:style w:type="paragraph" w:styleId="NormalWeb">
    <w:name w:val="Normal (Web)"/>
    <w:basedOn w:val="Normal"/>
    <w:uiPriority w:val="99"/>
    <w:semiHidden/>
    <w:unhideWhenUsed/>
    <w:rsid w:val="00085824"/>
    <w:pPr>
      <w:spacing w:before="100" w:beforeAutospacing="1" w:after="100" w:afterAutospacing="1"/>
    </w:pPr>
    <w:rPr>
      <w:rFonts w:ascii="Times" w:eastAsiaTheme="minorEastAsia" w:hAnsi="Times" w:cs="Times New Roman"/>
    </w:rPr>
  </w:style>
  <w:style w:type="character" w:styleId="Lienhypertextesuivivisit">
    <w:name w:val="FollowedHyperlink"/>
    <w:basedOn w:val="Policepardfaut"/>
    <w:uiPriority w:val="99"/>
    <w:semiHidden/>
    <w:unhideWhenUsed/>
    <w:rsid w:val="00C24A6E"/>
    <w:rPr>
      <w:color w:val="7F7F7F" w:themeColor="followedHyperlink"/>
      <w:u w:val="single"/>
    </w:rPr>
  </w:style>
  <w:style w:type="character" w:styleId="lev">
    <w:name w:val="Strong"/>
    <w:basedOn w:val="Policepardfaut"/>
    <w:uiPriority w:val="22"/>
    <w:qFormat/>
    <w:rsid w:val="00800A48"/>
    <w:rPr>
      <w:b/>
      <w:bCs/>
    </w:rPr>
  </w:style>
  <w:style w:type="character" w:customStyle="1" w:styleId="sel1348627133074">
    <w:name w:val="sel_1348627133074"/>
    <w:basedOn w:val="Policepardfaut"/>
    <w:rsid w:val="00981D1F"/>
  </w:style>
  <w:style w:type="character" w:customStyle="1" w:styleId="Titre2Car">
    <w:name w:val="Titre 2 Car"/>
    <w:basedOn w:val="Policepardfaut"/>
    <w:link w:val="Titre2"/>
    <w:rsid w:val="00270A69"/>
    <w:rPr>
      <w:rFonts w:asciiTheme="minorHAnsi" w:hAnsiTheme="minorHAnsi"/>
      <w:b/>
      <w:iCs/>
      <w:sz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03B00"/>
    <w:rPr>
      <w:rFonts w:ascii="Arial" w:hAnsi="Arial"/>
      <w:sz w:val="20"/>
      <w:szCs w:val="20"/>
    </w:rPr>
  </w:style>
  <w:style w:type="paragraph" w:styleId="Sansinterligne">
    <w:name w:val="No Spacing"/>
    <w:uiPriority w:val="1"/>
    <w:qFormat/>
    <w:rsid w:val="00A53D8E"/>
    <w:pPr>
      <w:jc w:val="both"/>
    </w:pPr>
  </w:style>
  <w:style w:type="paragraph" w:styleId="Sous-titre">
    <w:name w:val="Subtitle"/>
    <w:next w:val="Normal"/>
    <w:link w:val="Sous-titreCar"/>
    <w:uiPriority w:val="11"/>
    <w:qFormat/>
    <w:rsid w:val="00A53D8E"/>
    <w:pPr>
      <w:numPr>
        <w:ilvl w:val="1"/>
      </w:numPr>
    </w:pPr>
    <w:rPr>
      <w:rFonts w:asciiTheme="majorHAnsi" w:eastAsiaTheme="majorEastAsia" w:hAnsiTheme="majorHAnsi" w:cstheme="majorBidi"/>
      <w:i/>
      <w:iCs/>
      <w:color w:val="2C74B5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A53D8E"/>
    <w:rPr>
      <w:rFonts w:asciiTheme="majorHAnsi" w:eastAsiaTheme="majorEastAsia" w:hAnsiTheme="majorHAnsi" w:cstheme="majorBidi"/>
      <w:i/>
      <w:iCs/>
      <w:color w:val="2C74B5" w:themeColor="accent1"/>
      <w:spacing w:val="15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A53D8E"/>
    <w:rPr>
      <w:i/>
      <w:iCs/>
      <w:color w:val="808080" w:themeColor="text1" w:themeTint="7F"/>
    </w:rPr>
  </w:style>
  <w:style w:type="character" w:styleId="Accentuation">
    <w:name w:val="Emphasis"/>
    <w:basedOn w:val="Policepardfaut"/>
    <w:uiPriority w:val="20"/>
    <w:qFormat/>
    <w:rsid w:val="00A53D8E"/>
    <w:rPr>
      <w:i/>
      <w:iCs/>
    </w:rPr>
  </w:style>
  <w:style w:type="character" w:styleId="Accentuationintense">
    <w:name w:val="Intense Emphasis"/>
    <w:basedOn w:val="Policepardfaut"/>
    <w:uiPriority w:val="21"/>
    <w:qFormat/>
    <w:rsid w:val="00A53D8E"/>
    <w:rPr>
      <w:b/>
      <w:bCs/>
      <w:i/>
      <w:iCs/>
      <w:color w:val="2C74B5" w:themeColor="accent1"/>
    </w:rPr>
  </w:style>
  <w:style w:type="paragraph" w:styleId="Citation">
    <w:name w:val="Quote"/>
    <w:basedOn w:val="Normal"/>
    <w:next w:val="Normal"/>
    <w:link w:val="CitationCar"/>
    <w:uiPriority w:val="29"/>
    <w:qFormat/>
    <w:rsid w:val="00A53D8E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A53D8E"/>
    <w:rPr>
      <w:i/>
      <w:iCs/>
      <w:color w:val="000000" w:themeColor="text1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3A4AFF"/>
    <w:rPr>
      <w:rFonts w:cs="Times New Roman"/>
      <w:sz w:val="22"/>
    </w:rPr>
  </w:style>
  <w:style w:type="character" w:customStyle="1" w:styleId="apple-converted-space">
    <w:name w:val="apple-converted-space"/>
    <w:basedOn w:val="Policepardfaut"/>
    <w:rsid w:val="00FD5992"/>
  </w:style>
  <w:style w:type="character" w:styleId="Mentionnonrsolue">
    <w:name w:val="Unresolved Mention"/>
    <w:basedOn w:val="Policepardfaut"/>
    <w:uiPriority w:val="99"/>
    <w:semiHidden/>
    <w:unhideWhenUsed/>
    <w:rsid w:val="00FD59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0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888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079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48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451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91992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727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66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7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62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2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ari.fr/documentation/index.php/Documentation_compl%C3%A8te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Commun\SystemeQualiteGENCI\Mode&#768;les\Trame%20vide.dotx" TargetMode="External"/></Relationships>
</file>

<file path=word/theme/theme1.xml><?xml version="1.0" encoding="utf-8"?>
<a:theme xmlns:a="http://schemas.openxmlformats.org/drawingml/2006/main" name="GENCI">
  <a:themeElements>
    <a:clrScheme name="GENCI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2C74B5"/>
      </a:accent1>
      <a:accent2>
        <a:srgbClr val="A8A8AA"/>
      </a:accent2>
      <a:accent3>
        <a:srgbClr val="F08A00"/>
      </a:accent3>
      <a:accent4>
        <a:srgbClr val="5C0F8C"/>
      </a:accent4>
      <a:accent5>
        <a:srgbClr val="BBD050"/>
      </a:accent5>
      <a:accent6>
        <a:srgbClr val="B85195"/>
      </a:accent6>
      <a:hlink>
        <a:srgbClr val="595959"/>
      </a:hlink>
      <a:folHlink>
        <a:srgbClr val="7F7F7F"/>
      </a:folHlink>
    </a:clrScheme>
    <a:fontScheme name="GENCI">
      <a:majorFont>
        <a:latin typeface="Helvetica Neue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C2162-C9ED-C547-82FE-E9DC46E36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R:\Commun\SystemeQualiteGENCI\Modèles\Trame vide.dotx</Template>
  <TotalTime>22</TotalTime>
  <Pages>2</Pages>
  <Words>314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Laetitia Baudin</dc:creator>
  <cp:lastModifiedBy>Anna RIVET</cp:lastModifiedBy>
  <cp:revision>8</cp:revision>
  <cp:lastPrinted>2016-07-20T15:13:00Z</cp:lastPrinted>
  <dcterms:created xsi:type="dcterms:W3CDTF">2026-01-27T09:47:00Z</dcterms:created>
  <dcterms:modified xsi:type="dcterms:W3CDTF">2026-01-27T10:56:00Z</dcterms:modified>
</cp:coreProperties>
</file>